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505" w14:textId="6B1AF6CF" w:rsidR="005B6BB0" w:rsidRPr="007F7703" w:rsidRDefault="00BF1478" w:rsidP="005B6BB0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7F7703">
        <w:rPr>
          <w:rFonts w:asciiTheme="minorHAnsi" w:hAnsiTheme="minorHAnsi" w:cstheme="minorHAnsi"/>
          <w:b/>
          <w:bCs/>
          <w:sz w:val="24"/>
          <w:szCs w:val="24"/>
        </w:rPr>
        <w:t>OFEA Board</w:t>
      </w:r>
      <w:r w:rsidR="005B6BB0"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 Meeting</w:t>
      </w:r>
    </w:p>
    <w:p w14:paraId="37D49DCC" w14:textId="2A47C172" w:rsidR="008F32EE" w:rsidRPr="00A96C3F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Minutes</w:t>
      </w:r>
    </w:p>
    <w:p w14:paraId="72B67FA9" w14:textId="01E6FD98" w:rsidR="008F32EE" w:rsidRPr="00A96C3F" w:rsidRDefault="00CD7EA9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7</w:t>
      </w:r>
      <w:r w:rsidR="0043467C">
        <w:rPr>
          <w:rFonts w:asciiTheme="minorHAnsi" w:hAnsiTheme="minorHAnsi" w:cstheme="minorHAnsi"/>
          <w:sz w:val="28"/>
          <w:szCs w:val="28"/>
        </w:rPr>
        <w:t>/</w:t>
      </w:r>
      <w:r w:rsidR="00570820">
        <w:rPr>
          <w:rFonts w:asciiTheme="minorHAnsi" w:hAnsiTheme="minorHAnsi" w:cstheme="minorHAnsi"/>
          <w:sz w:val="28"/>
          <w:szCs w:val="28"/>
        </w:rPr>
        <w:t>23</w:t>
      </w:r>
      <w:r w:rsidR="008F32EE" w:rsidRPr="00A96C3F">
        <w:rPr>
          <w:rFonts w:asciiTheme="minorHAnsi" w:hAnsiTheme="minorHAnsi" w:cstheme="minorHAnsi"/>
          <w:sz w:val="28"/>
          <w:szCs w:val="28"/>
        </w:rPr>
        <w:t>/202</w:t>
      </w:r>
      <w:r w:rsidR="000B5B42">
        <w:rPr>
          <w:rFonts w:asciiTheme="minorHAnsi" w:hAnsiTheme="minorHAnsi" w:cstheme="minorHAnsi"/>
          <w:sz w:val="28"/>
          <w:szCs w:val="28"/>
        </w:rPr>
        <w:t>6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>3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:00 p.m. </w:t>
      </w:r>
    </w:p>
    <w:p w14:paraId="563A3A47" w14:textId="1AE080AB" w:rsidR="00570820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Zoom</w:t>
      </w:r>
    </w:p>
    <w:p w14:paraId="350FED1C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F080936" w14:textId="5415BFFB" w:rsidR="008F32EE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Attendance: Cindy Kerby, Haley Hamilton, Brandi Ebner, Steven Bledsoe, Terry Nelson, Denise Rice, Derrick Rowley, Jill Ingalls, Ashley Christie</w:t>
      </w:r>
    </w:p>
    <w:p w14:paraId="0E22E9DB" w14:textId="77777777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2B22DB7" w14:textId="099CD488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called to order at 3:03pm</w:t>
      </w:r>
    </w:p>
    <w:p w14:paraId="5FF9A5F6" w14:textId="77777777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24EAAADB" w14:textId="3E20A2E3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B53C1">
        <w:rPr>
          <w:rFonts w:asciiTheme="minorHAnsi" w:hAnsiTheme="minorHAnsi" w:cstheme="minorHAnsi"/>
          <w:b/>
          <w:bCs/>
          <w:sz w:val="28"/>
          <w:szCs w:val="28"/>
        </w:rPr>
        <w:t xml:space="preserve">Open Board Position: </w:t>
      </w:r>
      <w:r>
        <w:rPr>
          <w:rFonts w:asciiTheme="minorHAnsi" w:hAnsiTheme="minorHAnsi" w:cstheme="minorHAnsi"/>
          <w:sz w:val="28"/>
          <w:szCs w:val="28"/>
        </w:rPr>
        <w:t>Board discussed the open board seat and the two candidates they met with in April, Kerstin Motsch-Reiter and Karen Gress.</w:t>
      </w:r>
    </w:p>
    <w:p w14:paraId="2A8EF991" w14:textId="0277905A" w:rsidR="00AB53C1" w:rsidRDefault="00AB53C1" w:rsidP="00AB53C1">
      <w:pPr>
        <w:pStyle w:val="PlainText"/>
        <w:ind w:left="720"/>
        <w:rPr>
          <w:rFonts w:asciiTheme="minorHAnsi" w:hAnsiTheme="minorHAnsi" w:cstheme="minorHAnsi"/>
          <w:sz w:val="28"/>
          <w:szCs w:val="28"/>
        </w:rPr>
      </w:pPr>
      <w:r w:rsidRPr="00AB53C1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>Haley moved to elect Kerstin Motsch-Reiter as a director to the OFEA Board of Directors; Denise seconded.</w:t>
      </w:r>
    </w:p>
    <w:p w14:paraId="19A40E93" w14:textId="6DBFB9E0" w:rsidR="00AB53C1" w:rsidRPr="00AB53C1" w:rsidRDefault="00AB53C1" w:rsidP="008F32EE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AB53C1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21AB5935" w14:textId="4C099C9A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Jill will follow up with Kerstin and Karen.</w:t>
      </w:r>
    </w:p>
    <w:p w14:paraId="7AC49535" w14:textId="77777777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E27AC45" w14:textId="54F150BE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B53C1">
        <w:rPr>
          <w:rFonts w:asciiTheme="minorHAnsi" w:hAnsiTheme="minorHAnsi" w:cstheme="minorHAnsi"/>
          <w:b/>
          <w:bCs/>
          <w:sz w:val="28"/>
          <w:szCs w:val="28"/>
        </w:rPr>
        <w:t>Fall Workshop:</w:t>
      </w:r>
      <w:r>
        <w:rPr>
          <w:rFonts w:asciiTheme="minorHAnsi" w:hAnsiTheme="minorHAnsi" w:cstheme="minorHAnsi"/>
          <w:sz w:val="28"/>
          <w:szCs w:val="28"/>
        </w:rPr>
        <w:t xml:space="preserve"> Tentatively planning workshop for Oct. 30 in Albany or Lebanon. Haley will check with tim from WhirLocal. Jill will confirm venue.</w:t>
      </w:r>
    </w:p>
    <w:p w14:paraId="2773EC79" w14:textId="77777777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2F094026" w14:textId="0B408600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B53C1">
        <w:rPr>
          <w:rFonts w:asciiTheme="minorHAnsi" w:hAnsiTheme="minorHAnsi" w:cstheme="minorHAnsi"/>
          <w:b/>
          <w:bCs/>
          <w:sz w:val="28"/>
          <w:szCs w:val="28"/>
        </w:rPr>
        <w:t>Conference Shirt Fundraiser:</w:t>
      </w:r>
      <w:r>
        <w:rPr>
          <w:rFonts w:asciiTheme="minorHAnsi" w:hAnsiTheme="minorHAnsi" w:cstheme="minorHAnsi"/>
          <w:sz w:val="28"/>
          <w:szCs w:val="28"/>
        </w:rPr>
        <w:t xml:space="preserve"> OFEA will offer opportunity to purchase a conference shirt with registration. Cindy will check on pricing. Attendees can pick up at conference. Ashley and Cindy will work on design.</w:t>
      </w:r>
    </w:p>
    <w:p w14:paraId="440215B3" w14:textId="77777777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5C49502" w14:textId="3EFA6E5A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Bank Accounts</w:t>
      </w:r>
      <w:r w:rsidRPr="00AB53C1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sz w:val="28"/>
          <w:szCs w:val="28"/>
        </w:rPr>
        <w:t xml:space="preserve"> Cindy will send information about non-profit accounts at People’s Bank. Board will review and discuss at future meeting.</w:t>
      </w:r>
    </w:p>
    <w:p w14:paraId="0B883D33" w14:textId="77777777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A7C6C51" w14:textId="61BBBE10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adjourned at 3:20pm</w:t>
      </w:r>
    </w:p>
    <w:p w14:paraId="01DD555E" w14:textId="77777777" w:rsidR="000B5B42" w:rsidRDefault="000B5B4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7B5E55A" w14:textId="51DF4DFA" w:rsidR="00495307" w:rsidRPr="00AB53C1" w:rsidRDefault="00F3346C" w:rsidP="00AB53C1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Next</w:t>
      </w:r>
      <w:r w:rsidR="000B5B42" w:rsidRPr="00142058">
        <w:rPr>
          <w:rFonts w:cstheme="minorHAnsi"/>
          <w:b/>
          <w:bCs/>
          <w:sz w:val="28"/>
          <w:szCs w:val="28"/>
        </w:rPr>
        <w:t xml:space="preserve"> Meeting:</w:t>
      </w:r>
      <w:r w:rsidR="000B5B42">
        <w:rPr>
          <w:rFonts w:cstheme="minorHAnsi"/>
          <w:sz w:val="28"/>
          <w:szCs w:val="28"/>
        </w:rPr>
        <w:t xml:space="preserve"> </w:t>
      </w:r>
      <w:r w:rsidR="006E6993">
        <w:rPr>
          <w:rFonts w:cstheme="minorHAnsi"/>
          <w:sz w:val="28"/>
          <w:szCs w:val="28"/>
        </w:rPr>
        <w:t>Aug. 18 (officers only)</w:t>
      </w:r>
    </w:p>
    <w:sectPr w:rsidR="00495307" w:rsidRPr="00AB53C1" w:rsidSect="00ED169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34D0" w14:textId="77777777" w:rsidR="005B4FBF" w:rsidRDefault="005B4FBF" w:rsidP="00435404">
      <w:pPr>
        <w:spacing w:after="0" w:line="240" w:lineRule="auto"/>
      </w:pPr>
      <w:r>
        <w:separator/>
      </w:r>
    </w:p>
  </w:endnote>
  <w:endnote w:type="continuationSeparator" w:id="0">
    <w:p w14:paraId="407FEA1E" w14:textId="77777777" w:rsidR="005B4FBF" w:rsidRDefault="005B4FBF" w:rsidP="0043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86B3" w14:textId="02CFAD58" w:rsidR="002A7966" w:rsidRDefault="002A7966" w:rsidP="00435404">
    <w:pPr>
      <w:pStyle w:val="PlainText"/>
      <w:rPr>
        <w:rFonts w:cs="Calibri"/>
        <w:b/>
        <w:bCs/>
        <w:sz w:val="20"/>
        <w:szCs w:val="20"/>
      </w:rPr>
    </w:pPr>
    <w:r>
      <w:rPr>
        <w:rFonts w:cs="Calibri"/>
        <w:b/>
        <w:bCs/>
        <w:sz w:val="20"/>
        <w:szCs w:val="20"/>
      </w:rPr>
      <w:t>____________________________________________________________________________________________________________</w:t>
    </w:r>
  </w:p>
  <w:p w14:paraId="2964C4D3" w14:textId="732788A4" w:rsidR="00435404" w:rsidRPr="002A7966" w:rsidRDefault="005964B2" w:rsidP="00435404">
    <w:pPr>
      <w:pStyle w:val="PlainText"/>
      <w:rPr>
        <w:rFonts w:cs="Calibri"/>
        <w:sz w:val="20"/>
        <w:szCs w:val="20"/>
      </w:rPr>
    </w:pPr>
    <w:r>
      <w:rPr>
        <w:rFonts w:cs="Calibri"/>
        <w:sz w:val="20"/>
        <w:szCs w:val="20"/>
      </w:rPr>
      <w:t>Membership (</w:t>
    </w:r>
    <w:r w:rsidR="00495307">
      <w:rPr>
        <w:rFonts w:cs="Calibri"/>
        <w:sz w:val="20"/>
        <w:szCs w:val="20"/>
      </w:rPr>
      <w:t>7</w:t>
    </w:r>
    <w:r w:rsidR="00242966">
      <w:rPr>
        <w:rFonts w:cs="Calibri"/>
        <w:sz w:val="20"/>
        <w:szCs w:val="20"/>
      </w:rPr>
      <w:t>/1</w:t>
    </w:r>
    <w:r w:rsidR="00495307">
      <w:rPr>
        <w:rFonts w:cs="Calibri"/>
        <w:sz w:val="20"/>
        <w:szCs w:val="20"/>
      </w:rPr>
      <w:t>6</w:t>
    </w:r>
    <w:r>
      <w:rPr>
        <w:rFonts w:cs="Calibri"/>
        <w:sz w:val="20"/>
        <w:szCs w:val="20"/>
      </w:rPr>
      <w:t xml:space="preserve">): </w:t>
    </w:r>
    <w:r w:rsidR="00F3346C">
      <w:rPr>
        <w:rFonts w:cs="Calibri"/>
        <w:sz w:val="20"/>
        <w:szCs w:val="20"/>
      </w:rPr>
      <w:t>20</w:t>
    </w:r>
    <w:r w:rsidR="00570820">
      <w:rPr>
        <w:rFonts w:cs="Calibri"/>
        <w:sz w:val="20"/>
        <w:szCs w:val="20"/>
      </w:rPr>
      <w:t>1</w:t>
    </w:r>
    <w:r w:rsidR="00435404" w:rsidRPr="002A7966">
      <w:rPr>
        <w:rFonts w:cs="Calibri"/>
        <w:sz w:val="20"/>
        <w:szCs w:val="20"/>
      </w:rPr>
      <w:tab/>
    </w:r>
    <w:r w:rsidR="00435404" w:rsidRPr="002A7966">
      <w:rPr>
        <w:rFonts w:cs="Calibri"/>
        <w:sz w:val="20"/>
        <w:szCs w:val="20"/>
      </w:rPr>
      <w:tab/>
    </w:r>
    <w:r w:rsidR="00D35581">
      <w:rPr>
        <w:rFonts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B82FA" w14:textId="77777777" w:rsidR="005B4FBF" w:rsidRDefault="005B4FBF" w:rsidP="00435404">
      <w:pPr>
        <w:spacing w:after="0" w:line="240" w:lineRule="auto"/>
      </w:pPr>
      <w:r>
        <w:separator/>
      </w:r>
    </w:p>
  </w:footnote>
  <w:footnote w:type="continuationSeparator" w:id="0">
    <w:p w14:paraId="68209E16" w14:textId="77777777" w:rsidR="005B4FBF" w:rsidRDefault="005B4FBF" w:rsidP="0043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34F" w14:textId="3C89CE0D" w:rsidR="00D35581" w:rsidRDefault="00D35581">
    <w:pPr>
      <w:pStyle w:val="Header"/>
      <w:pBdr>
        <w:bottom w:val="single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F75E07" wp14:editId="5A80AB80">
              <wp:simplePos x="0" y="0"/>
              <wp:positionH relativeFrom="column">
                <wp:posOffset>4543425</wp:posOffset>
              </wp:positionH>
              <wp:positionV relativeFrom="paragraph">
                <wp:posOffset>390524</wp:posOffset>
              </wp:positionV>
              <wp:extent cx="2362200" cy="866775"/>
              <wp:effectExtent l="0" t="0" r="0" b="9525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2E0E4A" w14:textId="2E55FF58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PO Box 2248, Lebanon OR 97355</w:t>
                          </w:r>
                        </w:p>
                        <w:p w14:paraId="51E6F616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hyperlink r:id="rId1" w:history="1">
                            <w:r w:rsidRPr="00D35581">
                              <w:rPr>
                                <w:rStyle w:val="Hyperlink"/>
                                <w:rFonts w:ascii="Avenir Next LT Pro" w:hAnsi="Avenir Next LT Pro"/>
                              </w:rPr>
                              <w:t>www.oregonfestivals.org</w:t>
                            </w:r>
                          </w:hyperlink>
                        </w:p>
                        <w:p w14:paraId="247B959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866-451-6332</w:t>
                          </w:r>
                        </w:p>
                        <w:p w14:paraId="3426956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info@oregonfestivals.org</w:t>
                          </w:r>
                        </w:p>
                        <w:p w14:paraId="473E5833" w14:textId="77777777" w:rsidR="00D35581" w:rsidRDefault="00D35581" w:rsidP="00D355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75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75pt;margin-top:30.75pt;width:18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" fillcolor="white [3201]" stroked="f" strokeweight=".5pt">
              <v:textbox>
                <w:txbxContent>
                  <w:p w14:paraId="102E0E4A" w14:textId="2E55FF58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PO Box 2248, Lebanon OR 97355</w:t>
                    </w:r>
                  </w:p>
                  <w:p w14:paraId="51E6F616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hyperlink r:id="rId2" w:history="1">
                      <w:r w:rsidRPr="00D35581">
                        <w:rPr>
                          <w:rStyle w:val="Hyperlink"/>
                          <w:rFonts w:ascii="Avenir Next LT Pro" w:hAnsi="Avenir Next LT Pro"/>
                        </w:rPr>
                        <w:t>www.oregonfestivals.org</w:t>
                      </w:r>
                    </w:hyperlink>
                  </w:p>
                  <w:p w14:paraId="247B959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866-451-6332</w:t>
                    </w:r>
                  </w:p>
                  <w:p w14:paraId="3426956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info@oregonfestivals.org</w:t>
                    </w:r>
                  </w:p>
                  <w:p w14:paraId="473E5833" w14:textId="77777777" w:rsidR="00D35581" w:rsidRDefault="00D35581" w:rsidP="00D355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135E23" wp14:editId="43EE4852">
          <wp:extent cx="3009350" cy="1352550"/>
          <wp:effectExtent l="0" t="0" r="635" b="0"/>
          <wp:docPr id="1628617386" name="Picture 1" descr="A logo with firework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17386" name="Picture 1" descr="A logo with fireworks and text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88"/>
                  <a:stretch/>
                </pic:blipFill>
                <pic:spPr bwMode="auto">
                  <a:xfrm>
                    <a:off x="0" y="0"/>
                    <a:ext cx="3019805" cy="1357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B28C9C" wp14:editId="6D76EAE8">
          <wp:extent cx="945283" cy="1222437"/>
          <wp:effectExtent l="0" t="0" r="7620" b="0"/>
          <wp:docPr id="1287813103" name="Picture 128781310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6" cy="122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A2EBDC" w14:textId="70D9F43A" w:rsid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  <w:r w:rsidRPr="00D35581">
      <w:rPr>
        <w:rFonts w:ascii="Avenir Next LT Pro" w:hAnsi="Avenir Next LT Pro"/>
        <w:b/>
        <w:bCs/>
        <w:sz w:val="20"/>
        <w:szCs w:val="20"/>
      </w:rPr>
      <w:t>Making Oregon festivals and events better through Resources, Education, Promotion, and Networking</w:t>
    </w:r>
  </w:p>
  <w:p w14:paraId="16BD506F" w14:textId="77777777" w:rsidR="00D35581" w:rsidRP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65172A"/>
    <w:multiLevelType w:val="hybridMultilevel"/>
    <w:tmpl w:val="CBC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E97"/>
    <w:multiLevelType w:val="hybridMultilevel"/>
    <w:tmpl w:val="065E7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4356C"/>
    <w:multiLevelType w:val="hybridMultilevel"/>
    <w:tmpl w:val="369E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51F1E"/>
    <w:multiLevelType w:val="hybridMultilevel"/>
    <w:tmpl w:val="FF702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AF39D9"/>
    <w:multiLevelType w:val="hybridMultilevel"/>
    <w:tmpl w:val="106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E60AB"/>
    <w:multiLevelType w:val="hybridMultilevel"/>
    <w:tmpl w:val="8A3E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291">
    <w:abstractNumId w:val="0"/>
  </w:num>
  <w:num w:numId="2" w16cid:durableId="1820027138">
    <w:abstractNumId w:val="2"/>
  </w:num>
  <w:num w:numId="3" w16cid:durableId="985890512">
    <w:abstractNumId w:val="3"/>
  </w:num>
  <w:num w:numId="4" w16cid:durableId="1657152535">
    <w:abstractNumId w:val="5"/>
  </w:num>
  <w:num w:numId="5" w16cid:durableId="1773238464">
    <w:abstractNumId w:val="7"/>
  </w:num>
  <w:num w:numId="6" w16cid:durableId="751507264">
    <w:abstractNumId w:val="4"/>
  </w:num>
  <w:num w:numId="7" w16cid:durableId="2014532127">
    <w:abstractNumId w:val="8"/>
  </w:num>
  <w:num w:numId="8" w16cid:durableId="1765884762">
    <w:abstractNumId w:val="1"/>
  </w:num>
  <w:num w:numId="9" w16cid:durableId="1297417612">
    <w:abstractNumId w:val="10"/>
  </w:num>
  <w:num w:numId="10" w16cid:durableId="643005951">
    <w:abstractNumId w:val="9"/>
  </w:num>
  <w:num w:numId="11" w16cid:durableId="1394810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27044"/>
    <w:rsid w:val="0002740B"/>
    <w:rsid w:val="00030014"/>
    <w:rsid w:val="000314D6"/>
    <w:rsid w:val="000319C2"/>
    <w:rsid w:val="000515A4"/>
    <w:rsid w:val="000612F4"/>
    <w:rsid w:val="000648B5"/>
    <w:rsid w:val="000667A4"/>
    <w:rsid w:val="0007385D"/>
    <w:rsid w:val="000773D2"/>
    <w:rsid w:val="000A140B"/>
    <w:rsid w:val="000B5B42"/>
    <w:rsid w:val="000C2502"/>
    <w:rsid w:val="000C33E6"/>
    <w:rsid w:val="000C4C6E"/>
    <w:rsid w:val="000E0AAA"/>
    <w:rsid w:val="000F2EA1"/>
    <w:rsid w:val="001217BC"/>
    <w:rsid w:val="00137ED3"/>
    <w:rsid w:val="00142058"/>
    <w:rsid w:val="00152F3D"/>
    <w:rsid w:val="001532CB"/>
    <w:rsid w:val="001635C4"/>
    <w:rsid w:val="00170903"/>
    <w:rsid w:val="00181D90"/>
    <w:rsid w:val="001830BE"/>
    <w:rsid w:val="00184741"/>
    <w:rsid w:val="00197478"/>
    <w:rsid w:val="001B4E25"/>
    <w:rsid w:val="001D5D6D"/>
    <w:rsid w:val="001D689A"/>
    <w:rsid w:val="002024BD"/>
    <w:rsid w:val="00205C3F"/>
    <w:rsid w:val="00210E7D"/>
    <w:rsid w:val="002135D4"/>
    <w:rsid w:val="002419B4"/>
    <w:rsid w:val="00242966"/>
    <w:rsid w:val="00247FFA"/>
    <w:rsid w:val="00287303"/>
    <w:rsid w:val="0029566A"/>
    <w:rsid w:val="002A3D30"/>
    <w:rsid w:val="002A7966"/>
    <w:rsid w:val="002D4170"/>
    <w:rsid w:val="002D6285"/>
    <w:rsid w:val="002E4311"/>
    <w:rsid w:val="0031326D"/>
    <w:rsid w:val="00321617"/>
    <w:rsid w:val="0032531F"/>
    <w:rsid w:val="00343B8F"/>
    <w:rsid w:val="00353A00"/>
    <w:rsid w:val="00363BCF"/>
    <w:rsid w:val="00364EA6"/>
    <w:rsid w:val="00386033"/>
    <w:rsid w:val="00390761"/>
    <w:rsid w:val="003A1D79"/>
    <w:rsid w:val="003A3A61"/>
    <w:rsid w:val="003B3F7F"/>
    <w:rsid w:val="003C1221"/>
    <w:rsid w:val="003E4D25"/>
    <w:rsid w:val="003E73ED"/>
    <w:rsid w:val="00403350"/>
    <w:rsid w:val="0043057A"/>
    <w:rsid w:val="0043467C"/>
    <w:rsid w:val="00435404"/>
    <w:rsid w:val="00435C61"/>
    <w:rsid w:val="0044130B"/>
    <w:rsid w:val="00476393"/>
    <w:rsid w:val="00477B6B"/>
    <w:rsid w:val="0048524A"/>
    <w:rsid w:val="004916E3"/>
    <w:rsid w:val="00495307"/>
    <w:rsid w:val="004B38BF"/>
    <w:rsid w:val="004B74AA"/>
    <w:rsid w:val="004C1514"/>
    <w:rsid w:val="00513E4E"/>
    <w:rsid w:val="00520265"/>
    <w:rsid w:val="005206DB"/>
    <w:rsid w:val="00522F21"/>
    <w:rsid w:val="00531AE0"/>
    <w:rsid w:val="005543DC"/>
    <w:rsid w:val="00570820"/>
    <w:rsid w:val="00571C68"/>
    <w:rsid w:val="00572C81"/>
    <w:rsid w:val="00580428"/>
    <w:rsid w:val="0058752F"/>
    <w:rsid w:val="005964B2"/>
    <w:rsid w:val="005A1B8C"/>
    <w:rsid w:val="005A56BF"/>
    <w:rsid w:val="005A7866"/>
    <w:rsid w:val="005B4FBF"/>
    <w:rsid w:val="005B6BB0"/>
    <w:rsid w:val="005C0A31"/>
    <w:rsid w:val="005D2B59"/>
    <w:rsid w:val="005D4800"/>
    <w:rsid w:val="005D6760"/>
    <w:rsid w:val="005E0EDB"/>
    <w:rsid w:val="005E2589"/>
    <w:rsid w:val="00604E66"/>
    <w:rsid w:val="00613188"/>
    <w:rsid w:val="00625DA8"/>
    <w:rsid w:val="006376BF"/>
    <w:rsid w:val="00653661"/>
    <w:rsid w:val="00665B66"/>
    <w:rsid w:val="00676DEF"/>
    <w:rsid w:val="00697071"/>
    <w:rsid w:val="006A03D9"/>
    <w:rsid w:val="006A3D4E"/>
    <w:rsid w:val="006A42EA"/>
    <w:rsid w:val="006A5306"/>
    <w:rsid w:val="006E6993"/>
    <w:rsid w:val="006F0757"/>
    <w:rsid w:val="006F135B"/>
    <w:rsid w:val="00702030"/>
    <w:rsid w:val="007072A9"/>
    <w:rsid w:val="007111B4"/>
    <w:rsid w:val="007271E1"/>
    <w:rsid w:val="00731A99"/>
    <w:rsid w:val="00736076"/>
    <w:rsid w:val="007375C5"/>
    <w:rsid w:val="007736A9"/>
    <w:rsid w:val="00776446"/>
    <w:rsid w:val="00786E01"/>
    <w:rsid w:val="00794C84"/>
    <w:rsid w:val="007A371F"/>
    <w:rsid w:val="007B47B1"/>
    <w:rsid w:val="007C035E"/>
    <w:rsid w:val="007D7AD2"/>
    <w:rsid w:val="007F7703"/>
    <w:rsid w:val="0080377E"/>
    <w:rsid w:val="00806315"/>
    <w:rsid w:val="00807039"/>
    <w:rsid w:val="008262A0"/>
    <w:rsid w:val="00843294"/>
    <w:rsid w:val="008538A0"/>
    <w:rsid w:val="00874343"/>
    <w:rsid w:val="00880CFA"/>
    <w:rsid w:val="008A385D"/>
    <w:rsid w:val="008B7956"/>
    <w:rsid w:val="008C750B"/>
    <w:rsid w:val="008D482A"/>
    <w:rsid w:val="008D678A"/>
    <w:rsid w:val="008F32EE"/>
    <w:rsid w:val="00911C3E"/>
    <w:rsid w:val="00913CBE"/>
    <w:rsid w:val="00924FE9"/>
    <w:rsid w:val="0093529C"/>
    <w:rsid w:val="00942806"/>
    <w:rsid w:val="00951EC4"/>
    <w:rsid w:val="0098239B"/>
    <w:rsid w:val="00983176"/>
    <w:rsid w:val="0098482E"/>
    <w:rsid w:val="009A00EB"/>
    <w:rsid w:val="009B2418"/>
    <w:rsid w:val="009C7A31"/>
    <w:rsid w:val="009E1966"/>
    <w:rsid w:val="009E5BB7"/>
    <w:rsid w:val="009E5D4C"/>
    <w:rsid w:val="00A0161A"/>
    <w:rsid w:val="00A01FEA"/>
    <w:rsid w:val="00A178C1"/>
    <w:rsid w:val="00A3504E"/>
    <w:rsid w:val="00A356F3"/>
    <w:rsid w:val="00A671DA"/>
    <w:rsid w:val="00A8299E"/>
    <w:rsid w:val="00A83A77"/>
    <w:rsid w:val="00A912C1"/>
    <w:rsid w:val="00A96C3F"/>
    <w:rsid w:val="00AA2FBB"/>
    <w:rsid w:val="00AA597D"/>
    <w:rsid w:val="00AA6297"/>
    <w:rsid w:val="00AB53C1"/>
    <w:rsid w:val="00AC18B8"/>
    <w:rsid w:val="00AD1D13"/>
    <w:rsid w:val="00AE755B"/>
    <w:rsid w:val="00AF2DA7"/>
    <w:rsid w:val="00B131C1"/>
    <w:rsid w:val="00B16696"/>
    <w:rsid w:val="00B2121E"/>
    <w:rsid w:val="00B34D2B"/>
    <w:rsid w:val="00B352B8"/>
    <w:rsid w:val="00B36271"/>
    <w:rsid w:val="00B51A9A"/>
    <w:rsid w:val="00B54DF3"/>
    <w:rsid w:val="00B567C8"/>
    <w:rsid w:val="00B63F1E"/>
    <w:rsid w:val="00B70702"/>
    <w:rsid w:val="00BB17D9"/>
    <w:rsid w:val="00BB2B37"/>
    <w:rsid w:val="00BB38B7"/>
    <w:rsid w:val="00BC02B8"/>
    <w:rsid w:val="00BC1166"/>
    <w:rsid w:val="00BC757D"/>
    <w:rsid w:val="00BD13F9"/>
    <w:rsid w:val="00BE3D24"/>
    <w:rsid w:val="00BF1478"/>
    <w:rsid w:val="00BF2192"/>
    <w:rsid w:val="00BF4CC2"/>
    <w:rsid w:val="00C251AA"/>
    <w:rsid w:val="00C444BA"/>
    <w:rsid w:val="00C524CD"/>
    <w:rsid w:val="00C8772B"/>
    <w:rsid w:val="00C97D67"/>
    <w:rsid w:val="00CA1AE3"/>
    <w:rsid w:val="00CC4508"/>
    <w:rsid w:val="00CD7EA9"/>
    <w:rsid w:val="00D019E8"/>
    <w:rsid w:val="00D234AC"/>
    <w:rsid w:val="00D35581"/>
    <w:rsid w:val="00D36FF6"/>
    <w:rsid w:val="00D46E5C"/>
    <w:rsid w:val="00D5331F"/>
    <w:rsid w:val="00D53A12"/>
    <w:rsid w:val="00D55DD6"/>
    <w:rsid w:val="00D82731"/>
    <w:rsid w:val="00D85F54"/>
    <w:rsid w:val="00D87787"/>
    <w:rsid w:val="00D97311"/>
    <w:rsid w:val="00DC2E70"/>
    <w:rsid w:val="00DD59B6"/>
    <w:rsid w:val="00DE7F4C"/>
    <w:rsid w:val="00DF4022"/>
    <w:rsid w:val="00DF40CC"/>
    <w:rsid w:val="00E21385"/>
    <w:rsid w:val="00E2167D"/>
    <w:rsid w:val="00E308DA"/>
    <w:rsid w:val="00E31934"/>
    <w:rsid w:val="00E36A07"/>
    <w:rsid w:val="00E46FFB"/>
    <w:rsid w:val="00E500C3"/>
    <w:rsid w:val="00E53643"/>
    <w:rsid w:val="00E54528"/>
    <w:rsid w:val="00E74DF9"/>
    <w:rsid w:val="00E93B4B"/>
    <w:rsid w:val="00EB3410"/>
    <w:rsid w:val="00ED169A"/>
    <w:rsid w:val="00EE58DD"/>
    <w:rsid w:val="00EF2BBF"/>
    <w:rsid w:val="00EF51FB"/>
    <w:rsid w:val="00F010DE"/>
    <w:rsid w:val="00F1201B"/>
    <w:rsid w:val="00F132ED"/>
    <w:rsid w:val="00F15EE3"/>
    <w:rsid w:val="00F3346C"/>
    <w:rsid w:val="00F3364B"/>
    <w:rsid w:val="00F5006B"/>
    <w:rsid w:val="00F604EC"/>
    <w:rsid w:val="00F75E68"/>
    <w:rsid w:val="00FA1486"/>
    <w:rsid w:val="00FA1D89"/>
    <w:rsid w:val="00FB1187"/>
    <w:rsid w:val="00FE2F77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04"/>
  </w:style>
  <w:style w:type="paragraph" w:styleId="Footer">
    <w:name w:val="footer"/>
    <w:basedOn w:val="Normal"/>
    <w:link w:val="Foot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04"/>
  </w:style>
  <w:style w:type="paragraph" w:styleId="NormalWeb">
    <w:name w:val="Normal (Web)"/>
    <w:basedOn w:val="Normal"/>
    <w:uiPriority w:val="99"/>
    <w:semiHidden/>
    <w:unhideWhenUsed/>
    <w:rsid w:val="0098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regonfestivals.org" TargetMode="External"/><Relationship Id="rId1" Type="http://schemas.openxmlformats.org/officeDocument/2006/relationships/hyperlink" Target="http://www.oregonfestivals.org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850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30</cp:revision>
  <cp:lastPrinted>2025-11-13T19:51:00Z</cp:lastPrinted>
  <dcterms:created xsi:type="dcterms:W3CDTF">2025-05-13T18:32:00Z</dcterms:created>
  <dcterms:modified xsi:type="dcterms:W3CDTF">2026-07-26T19:45:00Z</dcterms:modified>
</cp:coreProperties>
</file>