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77777777" w:rsidR="008F32EE" w:rsidRPr="00A96C3F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Agenda</w:t>
      </w:r>
    </w:p>
    <w:p w14:paraId="72B67FA9" w14:textId="0B34838E" w:rsidR="008F32EE" w:rsidRPr="00A96C3F" w:rsidRDefault="00BC1166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</w:t>
      </w:r>
      <w:r w:rsidR="008F32EE" w:rsidRPr="00A96C3F">
        <w:rPr>
          <w:rFonts w:asciiTheme="minorHAnsi" w:hAnsiTheme="minorHAnsi" w:cstheme="minorHAnsi"/>
          <w:sz w:val="28"/>
          <w:szCs w:val="28"/>
        </w:rPr>
        <w:t>/</w:t>
      </w:r>
      <w:r w:rsidR="000B5B42">
        <w:rPr>
          <w:rFonts w:asciiTheme="minorHAnsi" w:hAnsiTheme="minorHAnsi" w:cstheme="minorHAnsi"/>
          <w:sz w:val="28"/>
          <w:szCs w:val="28"/>
        </w:rPr>
        <w:t>20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4:00 p.m. </w:t>
      </w:r>
    </w:p>
    <w:p w14:paraId="5E4C6D74" w14:textId="27744730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Zoom</w:t>
      </w:r>
      <w:r w:rsidR="00843294">
        <w:rPr>
          <w:rFonts w:asciiTheme="minorHAnsi" w:hAnsiTheme="minorHAnsi" w:cstheme="minorHAnsi"/>
          <w:sz w:val="28"/>
          <w:szCs w:val="28"/>
        </w:rPr>
        <w:t xml:space="preserve"> &amp; </w:t>
      </w:r>
      <w:r w:rsidR="006D06E9">
        <w:rPr>
          <w:rFonts w:asciiTheme="minorHAnsi" w:hAnsiTheme="minorHAnsi" w:cstheme="minorHAnsi"/>
          <w:sz w:val="28"/>
          <w:szCs w:val="28"/>
        </w:rPr>
        <w:t>Headquarters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F080936" w14:textId="2E3D8546" w:rsidR="008F32EE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Attendance: </w:t>
      </w:r>
      <w:r>
        <w:rPr>
          <w:rFonts w:asciiTheme="minorHAnsi" w:hAnsiTheme="minorHAnsi" w:cstheme="minorHAnsi"/>
          <w:sz w:val="28"/>
          <w:szCs w:val="28"/>
        </w:rPr>
        <w:t xml:space="preserve">Cindy Kerby, Haley Hamilton, Brandi Ebner, Steven Bledsoe, Terry Nelson, </w:t>
      </w:r>
      <w:r>
        <w:rPr>
          <w:rFonts w:asciiTheme="minorHAnsi" w:hAnsiTheme="minorHAnsi" w:cstheme="minorHAnsi"/>
          <w:sz w:val="28"/>
          <w:szCs w:val="28"/>
        </w:rPr>
        <w:t xml:space="preserve">Denise Rice, </w:t>
      </w:r>
      <w:r>
        <w:rPr>
          <w:rFonts w:asciiTheme="minorHAnsi" w:hAnsiTheme="minorHAnsi" w:cstheme="minorHAnsi"/>
          <w:sz w:val="28"/>
          <w:szCs w:val="28"/>
        </w:rPr>
        <w:t>Jill Ingalls, Scott Ingalls, Ashley Christie</w:t>
      </w:r>
    </w:p>
    <w:p w14:paraId="70C75FBF" w14:textId="77777777" w:rsidR="00E93B4B" w:rsidRDefault="00E93B4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5CB83F39" w14:textId="5CA38315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called to order at 4:05pm</w:t>
      </w:r>
    </w:p>
    <w:p w14:paraId="013A6743" w14:textId="77777777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E6BA23B" w14:textId="538C8AC3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Financials: </w:t>
      </w:r>
      <w:r>
        <w:rPr>
          <w:rFonts w:asciiTheme="minorHAnsi" w:hAnsiTheme="minorHAnsi" w:cstheme="minorHAnsi"/>
          <w:sz w:val="28"/>
          <w:szCs w:val="28"/>
        </w:rPr>
        <w:t xml:space="preserve">Balances of accounts as of December 31, </w:t>
      </w:r>
      <w:proofErr w:type="gramStart"/>
      <w:r>
        <w:rPr>
          <w:rFonts w:asciiTheme="minorHAnsi" w:hAnsiTheme="minorHAnsi" w:cstheme="minorHAnsi"/>
          <w:sz w:val="28"/>
          <w:szCs w:val="28"/>
        </w:rPr>
        <w:t>2025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was read aloud. Full financials will be emailed out by staff.</w:t>
      </w:r>
    </w:p>
    <w:p w14:paraId="4D501363" w14:textId="77777777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F75E32A" w14:textId="3D05AD72" w:rsidR="000B5B42" w:rsidRDefault="000B5B42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>Minutes</w:t>
      </w:r>
      <w:r w:rsidR="006D06E9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6D06E9">
        <w:rPr>
          <w:rFonts w:asciiTheme="minorHAnsi" w:hAnsiTheme="minorHAnsi" w:cstheme="minorHAnsi"/>
          <w:sz w:val="28"/>
          <w:szCs w:val="28"/>
        </w:rPr>
        <w:t xml:space="preserve">Board reviewed minutes of December 16, </w:t>
      </w:r>
      <w:proofErr w:type="gramStart"/>
      <w:r w:rsidR="006D06E9">
        <w:rPr>
          <w:rFonts w:asciiTheme="minorHAnsi" w:hAnsiTheme="minorHAnsi" w:cstheme="minorHAnsi"/>
          <w:sz w:val="28"/>
          <w:szCs w:val="28"/>
        </w:rPr>
        <w:t>2025</w:t>
      </w:r>
      <w:proofErr w:type="gramEnd"/>
      <w:r w:rsidR="006D06E9">
        <w:rPr>
          <w:rFonts w:asciiTheme="minorHAnsi" w:hAnsiTheme="minorHAnsi" w:cstheme="minorHAnsi"/>
          <w:sz w:val="28"/>
          <w:szCs w:val="28"/>
        </w:rPr>
        <w:t xml:space="preserve"> meeting.</w:t>
      </w:r>
    </w:p>
    <w:p w14:paraId="11FD6A0A" w14:textId="2D3611EC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Haley moved to accept the minutes as presented; Denise seconded.</w:t>
      </w:r>
    </w:p>
    <w:p w14:paraId="38957DD5" w14:textId="0244F5E7" w:rsidR="006D06E9" w:rsidRPr="00820073" w:rsidRDefault="006D06E9" w:rsidP="008F32EE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3A8672DB" w14:textId="77777777" w:rsidR="000B5B42" w:rsidRDefault="000B5B42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F4BE7DC" w14:textId="3E03E225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>Membership:</w:t>
      </w:r>
      <w:r>
        <w:rPr>
          <w:rFonts w:asciiTheme="minorHAnsi" w:hAnsiTheme="minorHAnsi" w:cstheme="minorHAnsi"/>
          <w:sz w:val="28"/>
          <w:szCs w:val="28"/>
        </w:rPr>
        <w:t xml:space="preserve"> Currently at 189 members. Members that had not paid for multiple years removed. Membership committee brainstorming new ideas to gain more members.</w:t>
      </w:r>
    </w:p>
    <w:p w14:paraId="589F3F58" w14:textId="77777777" w:rsidR="006D06E9" w:rsidRDefault="006D06E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39D001A" w14:textId="06E65BDA" w:rsidR="00D85F54" w:rsidRDefault="000B5B42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Board </w:t>
      </w:r>
      <w:r w:rsidR="00520265" w:rsidRPr="00820073">
        <w:rPr>
          <w:rFonts w:asciiTheme="minorHAnsi" w:hAnsiTheme="minorHAnsi" w:cstheme="minorHAnsi"/>
          <w:b/>
          <w:bCs/>
          <w:sz w:val="28"/>
          <w:szCs w:val="28"/>
        </w:rPr>
        <w:t>Nominations</w:t>
      </w:r>
      <w:r w:rsidRPr="00820073">
        <w:rPr>
          <w:rFonts w:asciiTheme="minorHAnsi" w:hAnsiTheme="minorHAnsi" w:cstheme="minorHAnsi"/>
          <w:b/>
          <w:bCs/>
          <w:sz w:val="28"/>
          <w:szCs w:val="28"/>
        </w:rPr>
        <w:t>/Elections</w:t>
      </w:r>
      <w:r w:rsidR="006D06E9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6D06E9">
        <w:rPr>
          <w:rFonts w:asciiTheme="minorHAnsi" w:hAnsiTheme="minorHAnsi" w:cstheme="minorHAnsi"/>
          <w:sz w:val="28"/>
          <w:szCs w:val="28"/>
        </w:rPr>
        <w:t xml:space="preserve">Rodney plans to step off board at the end of this term year (March 31). Haley and Brandi </w:t>
      </w:r>
      <w:proofErr w:type="gramStart"/>
      <w:r w:rsidR="006D06E9">
        <w:rPr>
          <w:rFonts w:asciiTheme="minorHAnsi" w:hAnsiTheme="minorHAnsi" w:cstheme="minorHAnsi"/>
          <w:sz w:val="28"/>
          <w:szCs w:val="28"/>
        </w:rPr>
        <w:t>up</w:t>
      </w:r>
      <w:proofErr w:type="gramEnd"/>
      <w:r w:rsidR="006D06E9">
        <w:rPr>
          <w:rFonts w:asciiTheme="minorHAnsi" w:hAnsiTheme="minorHAnsi" w:cstheme="minorHAnsi"/>
          <w:sz w:val="28"/>
          <w:szCs w:val="28"/>
        </w:rPr>
        <w:t xml:space="preserve"> for reelection this year and both would like to continue as </w:t>
      </w:r>
      <w:proofErr w:type="gramStart"/>
      <w:r w:rsidR="006D06E9">
        <w:rPr>
          <w:rFonts w:asciiTheme="minorHAnsi" w:hAnsiTheme="minorHAnsi" w:cstheme="minorHAnsi"/>
          <w:sz w:val="28"/>
          <w:szCs w:val="28"/>
        </w:rPr>
        <w:t>director</w:t>
      </w:r>
      <w:proofErr w:type="gramEnd"/>
      <w:r w:rsidR="006D06E9">
        <w:rPr>
          <w:rFonts w:asciiTheme="minorHAnsi" w:hAnsiTheme="minorHAnsi" w:cstheme="minorHAnsi"/>
          <w:sz w:val="28"/>
          <w:szCs w:val="28"/>
        </w:rPr>
        <w:t xml:space="preserve"> for another term. One open seat after Rodney leaves. Staff will send out </w:t>
      </w:r>
      <w:proofErr w:type="gramStart"/>
      <w:r w:rsidR="006D06E9">
        <w:rPr>
          <w:rFonts w:asciiTheme="minorHAnsi" w:hAnsiTheme="minorHAnsi" w:cstheme="minorHAnsi"/>
          <w:sz w:val="28"/>
          <w:szCs w:val="28"/>
        </w:rPr>
        <w:t>notice</w:t>
      </w:r>
      <w:proofErr w:type="gramEnd"/>
      <w:r w:rsidR="006D06E9">
        <w:rPr>
          <w:rFonts w:asciiTheme="minorHAnsi" w:hAnsiTheme="minorHAnsi" w:cstheme="minorHAnsi"/>
          <w:sz w:val="28"/>
          <w:szCs w:val="28"/>
        </w:rPr>
        <w:t xml:space="preserve"> to members </w:t>
      </w:r>
      <w:proofErr w:type="gramStart"/>
      <w:r w:rsidR="006D06E9">
        <w:rPr>
          <w:rFonts w:asciiTheme="minorHAnsi" w:hAnsiTheme="minorHAnsi" w:cstheme="minorHAnsi"/>
          <w:sz w:val="28"/>
          <w:szCs w:val="28"/>
        </w:rPr>
        <w:t>soliciting for</w:t>
      </w:r>
      <w:proofErr w:type="gramEnd"/>
      <w:r w:rsidR="006D06E9">
        <w:rPr>
          <w:rFonts w:asciiTheme="minorHAnsi" w:hAnsiTheme="minorHAnsi" w:cstheme="minorHAnsi"/>
          <w:sz w:val="28"/>
          <w:szCs w:val="28"/>
        </w:rPr>
        <w:t xml:space="preserve"> new board members. Terry would like to be new Treasurer.</w:t>
      </w:r>
    </w:p>
    <w:p w14:paraId="368F7090" w14:textId="77777777" w:rsidR="00520265" w:rsidRDefault="00520265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274CEB3" w14:textId="25740E1B" w:rsidR="00752BB5" w:rsidRDefault="00752BB5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Check Signers: </w:t>
      </w:r>
      <w:r>
        <w:rPr>
          <w:rFonts w:asciiTheme="minorHAnsi" w:hAnsiTheme="minorHAnsi" w:cstheme="minorHAnsi"/>
          <w:sz w:val="28"/>
          <w:szCs w:val="28"/>
        </w:rPr>
        <w:t>Possibly going to change banks? Will make decision and add Cindy as check signer after 3/31.</w:t>
      </w:r>
    </w:p>
    <w:p w14:paraId="7674B23F" w14:textId="77777777" w:rsidR="00752BB5" w:rsidRDefault="00752BB5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2E2F599B" w14:textId="6E6775E8" w:rsidR="002D4170" w:rsidRDefault="0084329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Spring </w:t>
      </w:r>
      <w:r w:rsidR="002D4170" w:rsidRPr="00820073">
        <w:rPr>
          <w:rFonts w:asciiTheme="minorHAnsi" w:hAnsiTheme="minorHAnsi" w:cstheme="minorHAnsi"/>
          <w:b/>
          <w:bCs/>
          <w:sz w:val="28"/>
          <w:szCs w:val="28"/>
        </w:rPr>
        <w:t>Workshop</w:t>
      </w:r>
      <w:r w:rsidR="000B5B42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 (April)</w:t>
      </w:r>
      <w:r w:rsidR="00752BB5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752BB5">
        <w:rPr>
          <w:rFonts w:asciiTheme="minorHAnsi" w:hAnsiTheme="minorHAnsi" w:cstheme="minorHAnsi"/>
          <w:sz w:val="28"/>
          <w:szCs w:val="28"/>
        </w:rPr>
        <w:t>Staff working on finding venue in Albany/Lebanon area for week of April 20</w:t>
      </w:r>
      <w:r w:rsidR="00752BB5" w:rsidRPr="00752BB5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752BB5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="00752BB5">
        <w:rPr>
          <w:rFonts w:asciiTheme="minorHAnsi" w:hAnsiTheme="minorHAnsi" w:cstheme="minorHAnsi"/>
          <w:sz w:val="28"/>
          <w:szCs w:val="28"/>
        </w:rPr>
        <w:t>WhirLocal</w:t>
      </w:r>
      <w:proofErr w:type="spellEnd"/>
      <w:r w:rsidR="00752BB5">
        <w:rPr>
          <w:rFonts w:asciiTheme="minorHAnsi" w:hAnsiTheme="minorHAnsi" w:cstheme="minorHAnsi"/>
          <w:sz w:val="28"/>
          <w:szCs w:val="28"/>
        </w:rPr>
        <w:t xml:space="preserve"> ready to go when we have date. Board would like to have confirmed and ready to promote at conference.</w:t>
      </w:r>
    </w:p>
    <w:p w14:paraId="173CF53A" w14:textId="77777777" w:rsidR="002D4170" w:rsidRDefault="002D4170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EEA3D7F" w14:textId="48866B55" w:rsidR="007D7AD2" w:rsidRDefault="00B7070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>Event Builders Connect</w:t>
      </w:r>
      <w:r w:rsidR="00752BB5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752BB5">
        <w:rPr>
          <w:rFonts w:asciiTheme="minorHAnsi" w:hAnsiTheme="minorHAnsi" w:cstheme="minorHAnsi"/>
          <w:sz w:val="28"/>
          <w:szCs w:val="28"/>
        </w:rPr>
        <w:t>Plan for forum in March. Will need to have topic and host in place.</w:t>
      </w:r>
    </w:p>
    <w:p w14:paraId="061BD054" w14:textId="77777777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AD21D99" w14:textId="7B5B4463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>Conference Update</w:t>
      </w:r>
      <w:r w:rsidR="00752BB5"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752BB5">
        <w:rPr>
          <w:rFonts w:asciiTheme="minorHAnsi" w:hAnsiTheme="minorHAnsi" w:cstheme="minorHAnsi"/>
          <w:sz w:val="28"/>
          <w:szCs w:val="28"/>
        </w:rPr>
        <w:t>118 registrations (10 ahead of 2025). Schedule is set and Done Show added to Thursday night. Ovations meeting 1/27. Focusing on auction and gathering items.</w:t>
      </w:r>
    </w:p>
    <w:p w14:paraId="01DD555E" w14:textId="77777777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6FE2F221" w14:textId="537DE523" w:rsidR="00752BB5" w:rsidRDefault="00752BB5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adjourned at 4:36pm</w:t>
      </w:r>
    </w:p>
    <w:p w14:paraId="7EA6D64B" w14:textId="77777777" w:rsidR="00752BB5" w:rsidRDefault="00752BB5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51C86A2D" w14:textId="77777777" w:rsidR="00752BB5" w:rsidRDefault="00752BB5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2FE31677" w14:textId="775B727D" w:rsidR="0098239B" w:rsidRDefault="008F32EE" w:rsidP="000B5B4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Next</w:t>
      </w:r>
      <w:r w:rsidRPr="00A96C3F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M</w:t>
      </w:r>
      <w:r w:rsidRPr="00A96C3F">
        <w:rPr>
          <w:rFonts w:cstheme="minorHAnsi"/>
          <w:sz w:val="28"/>
          <w:szCs w:val="28"/>
        </w:rPr>
        <w:t>eetin</w:t>
      </w:r>
      <w:r>
        <w:rPr>
          <w:rFonts w:cstheme="minorHAnsi"/>
          <w:sz w:val="28"/>
          <w:szCs w:val="28"/>
        </w:rPr>
        <w:t>g:</w:t>
      </w:r>
      <w:r w:rsidR="000B5B42">
        <w:rPr>
          <w:rFonts w:cstheme="minorHAnsi"/>
          <w:sz w:val="28"/>
          <w:szCs w:val="28"/>
        </w:rPr>
        <w:t xml:space="preserve"> February</w:t>
      </w:r>
      <w:r w:rsidR="00843294">
        <w:rPr>
          <w:rFonts w:cstheme="minorHAnsi"/>
          <w:sz w:val="28"/>
          <w:szCs w:val="28"/>
        </w:rPr>
        <w:t xml:space="preserve"> </w:t>
      </w:r>
      <w:r w:rsidR="000B5B42">
        <w:rPr>
          <w:rFonts w:cstheme="minorHAnsi"/>
          <w:sz w:val="28"/>
          <w:szCs w:val="28"/>
        </w:rPr>
        <w:t>17</w:t>
      </w:r>
      <w:r w:rsidR="005A1B8C">
        <w:rPr>
          <w:rFonts w:cstheme="minorHAnsi"/>
          <w:sz w:val="28"/>
          <w:szCs w:val="28"/>
        </w:rPr>
        <w:t>, 202</w:t>
      </w:r>
      <w:r w:rsidR="000B5B42">
        <w:rPr>
          <w:rFonts w:cstheme="minorHAnsi"/>
          <w:sz w:val="28"/>
          <w:szCs w:val="28"/>
        </w:rPr>
        <w:t>6</w:t>
      </w:r>
    </w:p>
    <w:p w14:paraId="2CFF27EA" w14:textId="59BF8617" w:rsidR="000B5B42" w:rsidRDefault="000B5B42" w:rsidP="000B5B4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Annual Meeting: February 27, 2026</w:t>
      </w:r>
    </w:p>
    <w:p w14:paraId="34790C1C" w14:textId="77777777" w:rsidR="000B5B42" w:rsidRDefault="000B5B42" w:rsidP="0098239B">
      <w:pPr>
        <w:rPr>
          <w:rFonts w:cstheme="minorHAnsi"/>
          <w:sz w:val="28"/>
          <w:szCs w:val="28"/>
        </w:rPr>
      </w:pPr>
    </w:p>
    <w:p w14:paraId="7C96D0A3" w14:textId="55D29BAD" w:rsidR="000B5B42" w:rsidRDefault="000B5B42" w:rsidP="000B5B4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Upcoming Events</w:t>
      </w:r>
    </w:p>
    <w:p w14:paraId="40C46C12" w14:textId="2816EABB" w:rsidR="000B5B42" w:rsidRDefault="000B5B42" w:rsidP="000B5B4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Conference: February 26-28, Seaside</w:t>
      </w:r>
    </w:p>
    <w:p w14:paraId="1FFFEB57" w14:textId="52167180" w:rsidR="00752BB5" w:rsidRPr="000E0AAA" w:rsidRDefault="00752BB5" w:rsidP="000B5B42">
      <w:pPr>
        <w:spacing w:after="0"/>
        <w:rPr>
          <w:sz w:val="32"/>
          <w:szCs w:val="32"/>
        </w:rPr>
      </w:pPr>
      <w:r>
        <w:rPr>
          <w:rFonts w:cstheme="minorHAnsi"/>
          <w:sz w:val="28"/>
          <w:szCs w:val="28"/>
        </w:rPr>
        <w:t>Event Builders’ Connect: March 10 or 24</w:t>
      </w:r>
    </w:p>
    <w:p w14:paraId="2896D272" w14:textId="047B4D3A" w:rsidR="000E0AAA" w:rsidRDefault="000E0AAA" w:rsidP="000B5B42">
      <w:pPr>
        <w:pStyle w:val="PlainText"/>
        <w:rPr>
          <w:sz w:val="28"/>
          <w:szCs w:val="28"/>
        </w:rPr>
      </w:pPr>
      <w:r w:rsidRPr="000E0AAA">
        <w:rPr>
          <w:sz w:val="28"/>
          <w:szCs w:val="28"/>
        </w:rPr>
        <w:t>Spring Retreat: Proposed date, March 28-29</w:t>
      </w:r>
    </w:p>
    <w:p w14:paraId="0BB1719B" w14:textId="73567C64" w:rsidR="000B5B42" w:rsidRPr="000B5B42" w:rsidRDefault="00752BB5" w:rsidP="000B5B42">
      <w:pPr>
        <w:tabs>
          <w:tab w:val="left" w:pos="7170"/>
        </w:tabs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Spring Workshop: Week of April 20</w:t>
      </w:r>
    </w:p>
    <w:sectPr w:rsidR="000B5B42" w:rsidRPr="000B5B42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8FE29" w14:textId="77777777" w:rsidR="00D47C6D" w:rsidRDefault="00D47C6D" w:rsidP="00435404">
      <w:pPr>
        <w:spacing w:after="0" w:line="240" w:lineRule="auto"/>
      </w:pPr>
      <w:r>
        <w:separator/>
      </w:r>
    </w:p>
  </w:endnote>
  <w:endnote w:type="continuationSeparator" w:id="0">
    <w:p w14:paraId="1B4D57EC" w14:textId="77777777" w:rsidR="00D47C6D" w:rsidRDefault="00D47C6D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1CF8689A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(1/1</w:t>
    </w:r>
    <w:r w:rsidR="000B5B42">
      <w:rPr>
        <w:rFonts w:cs="Calibri"/>
        <w:sz w:val="20"/>
        <w:szCs w:val="20"/>
      </w:rPr>
      <w:t>7</w:t>
    </w:r>
    <w:r>
      <w:rPr>
        <w:rFonts w:cs="Calibri"/>
        <w:sz w:val="20"/>
        <w:szCs w:val="20"/>
      </w:rPr>
      <w:t xml:space="preserve">): </w:t>
    </w:r>
    <w:r w:rsidR="000B5B42">
      <w:rPr>
        <w:rFonts w:cs="Calibri"/>
        <w:sz w:val="20"/>
        <w:szCs w:val="20"/>
      </w:rPr>
      <w:t>189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D288" w14:textId="77777777" w:rsidR="00D47C6D" w:rsidRDefault="00D47C6D" w:rsidP="00435404">
      <w:pPr>
        <w:spacing w:after="0" w:line="240" w:lineRule="auto"/>
      </w:pPr>
      <w:r>
        <w:separator/>
      </w:r>
    </w:p>
  </w:footnote>
  <w:footnote w:type="continuationSeparator" w:id="0">
    <w:p w14:paraId="39271D63" w14:textId="77777777" w:rsidR="00D47C6D" w:rsidRDefault="00D47C6D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30014"/>
    <w:rsid w:val="000314D6"/>
    <w:rsid w:val="000319C2"/>
    <w:rsid w:val="000515A4"/>
    <w:rsid w:val="000612F4"/>
    <w:rsid w:val="000648B5"/>
    <w:rsid w:val="000667A4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52F3D"/>
    <w:rsid w:val="001635C4"/>
    <w:rsid w:val="00170903"/>
    <w:rsid w:val="00181D90"/>
    <w:rsid w:val="001830BE"/>
    <w:rsid w:val="00184741"/>
    <w:rsid w:val="00197478"/>
    <w:rsid w:val="001B4E25"/>
    <w:rsid w:val="001D689A"/>
    <w:rsid w:val="002024BD"/>
    <w:rsid w:val="00205C3F"/>
    <w:rsid w:val="00210E7D"/>
    <w:rsid w:val="002135D4"/>
    <w:rsid w:val="002419B4"/>
    <w:rsid w:val="00247FFA"/>
    <w:rsid w:val="00287303"/>
    <w:rsid w:val="0029566A"/>
    <w:rsid w:val="002A3D30"/>
    <w:rsid w:val="002A7966"/>
    <w:rsid w:val="002D4170"/>
    <w:rsid w:val="002D6285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5404"/>
    <w:rsid w:val="00435C61"/>
    <w:rsid w:val="0044130B"/>
    <w:rsid w:val="00476393"/>
    <w:rsid w:val="0048524A"/>
    <w:rsid w:val="004916E3"/>
    <w:rsid w:val="004B74AA"/>
    <w:rsid w:val="004C1514"/>
    <w:rsid w:val="00513E4E"/>
    <w:rsid w:val="00520265"/>
    <w:rsid w:val="005206DB"/>
    <w:rsid w:val="00522F21"/>
    <w:rsid w:val="00531AE0"/>
    <w:rsid w:val="005543DC"/>
    <w:rsid w:val="00571C68"/>
    <w:rsid w:val="00572C81"/>
    <w:rsid w:val="00580428"/>
    <w:rsid w:val="005964B2"/>
    <w:rsid w:val="005A1B8C"/>
    <w:rsid w:val="005A7866"/>
    <w:rsid w:val="005B6BB0"/>
    <w:rsid w:val="005C0A31"/>
    <w:rsid w:val="005D2B59"/>
    <w:rsid w:val="005D4800"/>
    <w:rsid w:val="005D6760"/>
    <w:rsid w:val="005E0EDB"/>
    <w:rsid w:val="005E2589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B6341"/>
    <w:rsid w:val="006D06E9"/>
    <w:rsid w:val="006F135B"/>
    <w:rsid w:val="007072A9"/>
    <w:rsid w:val="007111B4"/>
    <w:rsid w:val="007271E1"/>
    <w:rsid w:val="00731A99"/>
    <w:rsid w:val="00736076"/>
    <w:rsid w:val="007375C5"/>
    <w:rsid w:val="00752BB5"/>
    <w:rsid w:val="007736A9"/>
    <w:rsid w:val="00776446"/>
    <w:rsid w:val="00786E01"/>
    <w:rsid w:val="00794C84"/>
    <w:rsid w:val="007A371F"/>
    <w:rsid w:val="007B47B1"/>
    <w:rsid w:val="007C035E"/>
    <w:rsid w:val="007D7AD2"/>
    <w:rsid w:val="007F7703"/>
    <w:rsid w:val="0080377E"/>
    <w:rsid w:val="00806315"/>
    <w:rsid w:val="00807039"/>
    <w:rsid w:val="00820073"/>
    <w:rsid w:val="00843294"/>
    <w:rsid w:val="008538A0"/>
    <w:rsid w:val="00874343"/>
    <w:rsid w:val="00880CFA"/>
    <w:rsid w:val="008A385D"/>
    <w:rsid w:val="008B7956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356F3"/>
    <w:rsid w:val="00A671DA"/>
    <w:rsid w:val="00A8299E"/>
    <w:rsid w:val="00A83A77"/>
    <w:rsid w:val="00A912C1"/>
    <w:rsid w:val="00A96C3F"/>
    <w:rsid w:val="00AA2FBB"/>
    <w:rsid w:val="00AA597D"/>
    <w:rsid w:val="00AA6297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D019E8"/>
    <w:rsid w:val="00D35581"/>
    <w:rsid w:val="00D47C6D"/>
    <w:rsid w:val="00D53A12"/>
    <w:rsid w:val="00D55DD6"/>
    <w:rsid w:val="00D82731"/>
    <w:rsid w:val="00D85F54"/>
    <w:rsid w:val="00D87787"/>
    <w:rsid w:val="00D97311"/>
    <w:rsid w:val="00DC2E70"/>
    <w:rsid w:val="00DE7F4C"/>
    <w:rsid w:val="00DF4022"/>
    <w:rsid w:val="00DF40CC"/>
    <w:rsid w:val="00E21385"/>
    <w:rsid w:val="00E308DA"/>
    <w:rsid w:val="00E31934"/>
    <w:rsid w:val="00E36A07"/>
    <w:rsid w:val="00E46FFB"/>
    <w:rsid w:val="00E53643"/>
    <w:rsid w:val="00E54528"/>
    <w:rsid w:val="00E74DF9"/>
    <w:rsid w:val="00E93B4B"/>
    <w:rsid w:val="00EB3410"/>
    <w:rsid w:val="00ED169A"/>
    <w:rsid w:val="00EE58DD"/>
    <w:rsid w:val="00F010DE"/>
    <w:rsid w:val="00F1201B"/>
    <w:rsid w:val="00F132ED"/>
    <w:rsid w:val="00F15EE3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239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18</cp:revision>
  <cp:lastPrinted>2025-11-13T19:51:00Z</cp:lastPrinted>
  <dcterms:created xsi:type="dcterms:W3CDTF">2025-05-13T18:32:00Z</dcterms:created>
  <dcterms:modified xsi:type="dcterms:W3CDTF">2026-01-22T04:08:00Z</dcterms:modified>
</cp:coreProperties>
</file>