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2E505" w14:textId="6B1AF6CF" w:rsidR="005B6BB0" w:rsidRPr="007F7703" w:rsidRDefault="00BF1478" w:rsidP="005B6BB0">
      <w:pPr>
        <w:pStyle w:val="PlainText"/>
        <w:rPr>
          <w:rFonts w:asciiTheme="minorHAnsi" w:hAnsiTheme="minorHAnsi" w:cstheme="minorHAnsi"/>
          <w:b/>
          <w:bCs/>
          <w:sz w:val="24"/>
          <w:szCs w:val="24"/>
        </w:rPr>
      </w:pPr>
      <w:r w:rsidRPr="007F7703">
        <w:rPr>
          <w:rFonts w:asciiTheme="minorHAnsi" w:hAnsiTheme="minorHAnsi" w:cstheme="minorHAnsi"/>
          <w:b/>
          <w:bCs/>
          <w:sz w:val="24"/>
          <w:szCs w:val="24"/>
        </w:rPr>
        <w:t>OFEA Board</w:t>
      </w:r>
      <w:r w:rsidR="005B6BB0" w:rsidRPr="007F7703">
        <w:rPr>
          <w:rFonts w:asciiTheme="minorHAnsi" w:hAnsiTheme="minorHAnsi" w:cstheme="minorHAnsi"/>
          <w:b/>
          <w:bCs/>
          <w:sz w:val="24"/>
          <w:szCs w:val="24"/>
        </w:rPr>
        <w:t xml:space="preserve"> Meeting</w:t>
      </w:r>
    </w:p>
    <w:p w14:paraId="37D49DCC" w14:textId="77777777" w:rsidR="008F32EE" w:rsidRPr="00A96C3F" w:rsidRDefault="008F32EE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A96C3F">
        <w:rPr>
          <w:rFonts w:asciiTheme="minorHAnsi" w:hAnsiTheme="minorHAnsi" w:cstheme="minorHAnsi"/>
          <w:sz w:val="28"/>
          <w:szCs w:val="28"/>
        </w:rPr>
        <w:t>Agenda</w:t>
      </w:r>
    </w:p>
    <w:p w14:paraId="72B67FA9" w14:textId="2EDC19F3" w:rsidR="008F32EE" w:rsidRPr="00A96C3F" w:rsidRDefault="00A63B2B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8</w:t>
      </w:r>
      <w:r w:rsidR="0043467C">
        <w:rPr>
          <w:rFonts w:asciiTheme="minorHAnsi" w:hAnsiTheme="minorHAnsi" w:cstheme="minorHAnsi"/>
          <w:sz w:val="28"/>
          <w:szCs w:val="28"/>
        </w:rPr>
        <w:t>/</w:t>
      </w:r>
      <w:r>
        <w:rPr>
          <w:rFonts w:asciiTheme="minorHAnsi" w:hAnsiTheme="minorHAnsi" w:cstheme="minorHAnsi"/>
          <w:sz w:val="28"/>
          <w:szCs w:val="28"/>
        </w:rPr>
        <w:t>18</w:t>
      </w:r>
      <w:r w:rsidR="008F32EE" w:rsidRPr="00A96C3F">
        <w:rPr>
          <w:rFonts w:asciiTheme="minorHAnsi" w:hAnsiTheme="minorHAnsi" w:cstheme="minorHAnsi"/>
          <w:sz w:val="28"/>
          <w:szCs w:val="28"/>
        </w:rPr>
        <w:t>/202</w:t>
      </w:r>
      <w:r w:rsidR="000B5B42">
        <w:rPr>
          <w:rFonts w:asciiTheme="minorHAnsi" w:hAnsiTheme="minorHAnsi" w:cstheme="minorHAnsi"/>
          <w:sz w:val="28"/>
          <w:szCs w:val="28"/>
        </w:rPr>
        <w:t>6</w:t>
      </w:r>
      <w:r w:rsidR="008F32EE" w:rsidRPr="00A96C3F">
        <w:rPr>
          <w:rFonts w:asciiTheme="minorHAnsi" w:hAnsiTheme="minorHAnsi" w:cstheme="minorHAnsi"/>
          <w:sz w:val="28"/>
          <w:szCs w:val="28"/>
        </w:rPr>
        <w:t xml:space="preserve">   </w:t>
      </w:r>
      <w:r>
        <w:rPr>
          <w:rFonts w:asciiTheme="minorHAnsi" w:hAnsiTheme="minorHAnsi" w:cstheme="minorHAnsi"/>
          <w:sz w:val="28"/>
          <w:szCs w:val="28"/>
        </w:rPr>
        <w:t>4</w:t>
      </w:r>
      <w:r w:rsidR="008F32EE" w:rsidRPr="00A96C3F">
        <w:rPr>
          <w:rFonts w:asciiTheme="minorHAnsi" w:hAnsiTheme="minorHAnsi" w:cstheme="minorHAnsi"/>
          <w:sz w:val="28"/>
          <w:szCs w:val="28"/>
        </w:rPr>
        <w:t xml:space="preserve">:00 p.m. </w:t>
      </w:r>
    </w:p>
    <w:p w14:paraId="563A3A47" w14:textId="6ADBA2C3" w:rsidR="00570820" w:rsidRDefault="008574B2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World Headquarter/</w:t>
      </w:r>
      <w:r w:rsidR="008F32EE" w:rsidRPr="00A96C3F">
        <w:rPr>
          <w:rFonts w:asciiTheme="minorHAnsi" w:hAnsiTheme="minorHAnsi" w:cstheme="minorHAnsi"/>
          <w:sz w:val="28"/>
          <w:szCs w:val="28"/>
        </w:rPr>
        <w:t>Zoom</w:t>
      </w:r>
    </w:p>
    <w:p w14:paraId="350FED1C" w14:textId="77777777" w:rsidR="008F32EE" w:rsidRDefault="008F32EE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3F080936" w14:textId="77777777" w:rsidR="008F32EE" w:rsidRDefault="008F32EE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Call to order, roll</w:t>
      </w:r>
    </w:p>
    <w:p w14:paraId="70C75FBF" w14:textId="77777777" w:rsidR="00E93B4B" w:rsidRDefault="00E93B4B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173CF53A" w14:textId="2747E0D2" w:rsidR="002D4170" w:rsidRDefault="00A63B2B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Financials</w:t>
      </w:r>
    </w:p>
    <w:p w14:paraId="1160C4A0" w14:textId="77777777" w:rsidR="00A63B2B" w:rsidRDefault="00A63B2B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3E845812" w14:textId="4E984566" w:rsidR="00A63B2B" w:rsidRDefault="00A63B2B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Member Update</w:t>
      </w:r>
    </w:p>
    <w:p w14:paraId="4392F79B" w14:textId="451F6A4B" w:rsidR="00B70702" w:rsidRDefault="00B70702" w:rsidP="005A1B8C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03AC1EF2" w14:textId="77777777" w:rsidR="0043467C" w:rsidRDefault="0043467C" w:rsidP="005A1B8C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01DD555E" w14:textId="77777777" w:rsidR="000B5B42" w:rsidRDefault="000B5B42" w:rsidP="005A1B8C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1CE76551" w14:textId="77777777" w:rsidR="00A63B2B" w:rsidRDefault="00A63B2B" w:rsidP="00F3346C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Upcoming Dates</w:t>
      </w:r>
      <w:r w:rsidR="000B5B42" w:rsidRPr="00142058">
        <w:rPr>
          <w:rFonts w:cstheme="minorHAnsi"/>
          <w:b/>
          <w:bCs/>
          <w:sz w:val="28"/>
          <w:szCs w:val="28"/>
        </w:rPr>
        <w:t>:</w:t>
      </w:r>
      <w:r w:rsidR="000B5B42">
        <w:rPr>
          <w:rFonts w:cstheme="minorHAnsi"/>
          <w:sz w:val="28"/>
          <w:szCs w:val="28"/>
        </w:rPr>
        <w:t xml:space="preserve"> </w:t>
      </w:r>
    </w:p>
    <w:p w14:paraId="7C96D0A3" w14:textId="51057AB7" w:rsidR="000B5B42" w:rsidRDefault="00A63B2B" w:rsidP="00F3346C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Sept. 15 – Board Meeting  </w:t>
      </w:r>
    </w:p>
    <w:p w14:paraId="12A33CBB" w14:textId="5E77BA6E" w:rsidR="00A63B2B" w:rsidRDefault="00A63B2B" w:rsidP="00F3346C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Oct. 20 – Board Meeting  </w:t>
      </w:r>
    </w:p>
    <w:p w14:paraId="1BCD1AD6" w14:textId="5E048D55" w:rsidR="00A63B2B" w:rsidRDefault="00A63B2B" w:rsidP="00F3346C">
      <w:pPr>
        <w:spacing w:after="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>Oct. 30 – Fall Workshop</w:t>
      </w:r>
    </w:p>
    <w:p w14:paraId="7E7DF616" w14:textId="77777777" w:rsidR="00495307" w:rsidRPr="00495307" w:rsidRDefault="00495307" w:rsidP="00495307">
      <w:pPr>
        <w:rPr>
          <w:rFonts w:cstheme="minorHAnsi"/>
          <w:sz w:val="28"/>
          <w:szCs w:val="28"/>
        </w:rPr>
      </w:pPr>
    </w:p>
    <w:p w14:paraId="3442181F" w14:textId="77777777" w:rsidR="00495307" w:rsidRPr="00495307" w:rsidRDefault="00495307" w:rsidP="00495307">
      <w:pPr>
        <w:rPr>
          <w:rFonts w:cstheme="minorHAnsi"/>
          <w:sz w:val="28"/>
          <w:szCs w:val="28"/>
        </w:rPr>
      </w:pPr>
    </w:p>
    <w:p w14:paraId="4102FEBC" w14:textId="77777777" w:rsidR="00495307" w:rsidRPr="00495307" w:rsidRDefault="00495307" w:rsidP="00495307">
      <w:pPr>
        <w:rPr>
          <w:rFonts w:cstheme="minorHAnsi"/>
          <w:sz w:val="28"/>
          <w:szCs w:val="28"/>
        </w:rPr>
      </w:pPr>
    </w:p>
    <w:p w14:paraId="53048927" w14:textId="77777777" w:rsidR="00495307" w:rsidRPr="00495307" w:rsidRDefault="00495307" w:rsidP="00495307">
      <w:pPr>
        <w:rPr>
          <w:rFonts w:cstheme="minorHAnsi"/>
          <w:sz w:val="28"/>
          <w:szCs w:val="28"/>
        </w:rPr>
      </w:pPr>
    </w:p>
    <w:p w14:paraId="77B5E55A" w14:textId="182C9493" w:rsidR="00495307" w:rsidRPr="00495307" w:rsidRDefault="00495307" w:rsidP="00495307">
      <w:pPr>
        <w:tabs>
          <w:tab w:val="left" w:pos="1200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</w:p>
    <w:sectPr w:rsidR="00495307" w:rsidRPr="00495307" w:rsidSect="00ED169A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89BD1" w14:textId="77777777" w:rsidR="008518C6" w:rsidRDefault="008518C6" w:rsidP="00435404">
      <w:pPr>
        <w:spacing w:after="0" w:line="240" w:lineRule="auto"/>
      </w:pPr>
      <w:r>
        <w:separator/>
      </w:r>
    </w:p>
  </w:endnote>
  <w:endnote w:type="continuationSeparator" w:id="0">
    <w:p w14:paraId="0268B8CB" w14:textId="77777777" w:rsidR="008518C6" w:rsidRDefault="008518C6" w:rsidP="00435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B86B3" w14:textId="02CFAD58" w:rsidR="002A7966" w:rsidRDefault="002A7966" w:rsidP="00435404">
    <w:pPr>
      <w:pStyle w:val="PlainText"/>
      <w:rPr>
        <w:rFonts w:cs="Calibri"/>
        <w:b/>
        <w:bCs/>
        <w:sz w:val="20"/>
        <w:szCs w:val="20"/>
      </w:rPr>
    </w:pPr>
    <w:r>
      <w:rPr>
        <w:rFonts w:cs="Calibri"/>
        <w:b/>
        <w:bCs/>
        <w:sz w:val="20"/>
        <w:szCs w:val="20"/>
      </w:rPr>
      <w:t>____________________________________________________________________________________________________________</w:t>
    </w:r>
  </w:p>
  <w:p w14:paraId="2964C4D3" w14:textId="7AB2E328" w:rsidR="00435404" w:rsidRPr="002A7966" w:rsidRDefault="005964B2" w:rsidP="00435404">
    <w:pPr>
      <w:pStyle w:val="PlainText"/>
      <w:rPr>
        <w:rFonts w:cs="Calibri"/>
        <w:sz w:val="20"/>
        <w:szCs w:val="20"/>
      </w:rPr>
    </w:pPr>
    <w:r>
      <w:rPr>
        <w:rFonts w:cs="Calibri"/>
        <w:sz w:val="20"/>
        <w:szCs w:val="20"/>
      </w:rPr>
      <w:t>Membership (</w:t>
    </w:r>
    <w:r w:rsidR="00A63B2B">
      <w:rPr>
        <w:rFonts w:cs="Calibri"/>
        <w:sz w:val="20"/>
        <w:szCs w:val="20"/>
      </w:rPr>
      <w:t>8/13</w:t>
    </w:r>
    <w:r>
      <w:rPr>
        <w:rFonts w:cs="Calibri"/>
        <w:sz w:val="20"/>
        <w:szCs w:val="20"/>
      </w:rPr>
      <w:t xml:space="preserve">): </w:t>
    </w:r>
    <w:r w:rsidR="00F3346C">
      <w:rPr>
        <w:rFonts w:cs="Calibri"/>
        <w:sz w:val="20"/>
        <w:szCs w:val="20"/>
      </w:rPr>
      <w:t>20</w:t>
    </w:r>
    <w:r w:rsidR="00A63B2B">
      <w:rPr>
        <w:rFonts w:cs="Calibri"/>
        <w:sz w:val="20"/>
        <w:szCs w:val="20"/>
      </w:rPr>
      <w:t>3</w:t>
    </w:r>
    <w:r w:rsidR="00435404" w:rsidRPr="002A7966">
      <w:rPr>
        <w:rFonts w:cs="Calibri"/>
        <w:sz w:val="20"/>
        <w:szCs w:val="20"/>
      </w:rPr>
      <w:tab/>
    </w:r>
    <w:r w:rsidR="00435404" w:rsidRPr="002A7966">
      <w:rPr>
        <w:rFonts w:cs="Calibri"/>
        <w:sz w:val="20"/>
        <w:szCs w:val="20"/>
      </w:rPr>
      <w:tab/>
    </w:r>
    <w:r w:rsidR="00D35581">
      <w:rPr>
        <w:rFonts w:cs="Calibri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82B19" w14:textId="77777777" w:rsidR="008518C6" w:rsidRDefault="008518C6" w:rsidP="00435404">
      <w:pPr>
        <w:spacing w:after="0" w:line="240" w:lineRule="auto"/>
      </w:pPr>
      <w:r>
        <w:separator/>
      </w:r>
    </w:p>
  </w:footnote>
  <w:footnote w:type="continuationSeparator" w:id="0">
    <w:p w14:paraId="75987F4C" w14:textId="77777777" w:rsidR="008518C6" w:rsidRDefault="008518C6" w:rsidP="00435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B34F" w14:textId="3C89CE0D" w:rsidR="00D35581" w:rsidRDefault="00D35581">
    <w:pPr>
      <w:pStyle w:val="Header"/>
      <w:pBdr>
        <w:bottom w:val="single" w:sz="12" w:space="1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EF75E07" wp14:editId="5A80AB80">
              <wp:simplePos x="0" y="0"/>
              <wp:positionH relativeFrom="column">
                <wp:posOffset>4543425</wp:posOffset>
              </wp:positionH>
              <wp:positionV relativeFrom="paragraph">
                <wp:posOffset>390524</wp:posOffset>
              </wp:positionV>
              <wp:extent cx="2362200" cy="866775"/>
              <wp:effectExtent l="0" t="0" r="0" b="9525"/>
              <wp:wrapNone/>
              <wp:docPr id="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2200" cy="8667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02E0E4A" w14:textId="2E55FF58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r w:rsidRPr="00D35581">
                            <w:rPr>
                              <w:rFonts w:ascii="Avenir Next LT Pro" w:hAnsi="Avenir Next LT Pro"/>
                            </w:rPr>
                            <w:t>PO Box 2248, Lebanon OR 97355</w:t>
                          </w:r>
                        </w:p>
                        <w:p w14:paraId="51E6F616" w14:textId="77777777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hyperlink r:id="rId1" w:history="1">
                            <w:r w:rsidRPr="00D35581">
                              <w:rPr>
                                <w:rStyle w:val="Hyperlink"/>
                                <w:rFonts w:ascii="Avenir Next LT Pro" w:hAnsi="Avenir Next LT Pro"/>
                              </w:rPr>
                              <w:t>www.oregonfestivals.org</w:t>
                            </w:r>
                          </w:hyperlink>
                        </w:p>
                        <w:p w14:paraId="247B9597" w14:textId="77777777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r w:rsidRPr="00D35581">
                            <w:rPr>
                              <w:rFonts w:ascii="Avenir Next LT Pro" w:hAnsi="Avenir Next LT Pro"/>
                            </w:rPr>
                            <w:t>866-451-6332</w:t>
                          </w:r>
                        </w:p>
                        <w:p w14:paraId="34269567" w14:textId="77777777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r w:rsidRPr="00D35581">
                            <w:rPr>
                              <w:rFonts w:ascii="Avenir Next LT Pro" w:hAnsi="Avenir Next LT Pro"/>
                            </w:rPr>
                            <w:t>info@oregonfestivals.org</w:t>
                          </w:r>
                        </w:p>
                        <w:p w14:paraId="473E5833" w14:textId="77777777" w:rsidR="00D35581" w:rsidRDefault="00D35581" w:rsidP="00D3558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F75E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7.75pt;margin-top:30.75pt;width:186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" fillcolor="white [3201]" stroked="f" strokeweight=".5pt">
              <v:textbox>
                <w:txbxContent>
                  <w:p w14:paraId="102E0E4A" w14:textId="2E55FF58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r w:rsidRPr="00D35581">
                      <w:rPr>
                        <w:rFonts w:ascii="Avenir Next LT Pro" w:hAnsi="Avenir Next LT Pro"/>
                      </w:rPr>
                      <w:t>PO Box 2248, Lebanon OR 97355</w:t>
                    </w:r>
                  </w:p>
                  <w:p w14:paraId="51E6F616" w14:textId="77777777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hyperlink r:id="rId2" w:history="1">
                      <w:r w:rsidRPr="00D35581">
                        <w:rPr>
                          <w:rStyle w:val="Hyperlink"/>
                          <w:rFonts w:ascii="Avenir Next LT Pro" w:hAnsi="Avenir Next LT Pro"/>
                        </w:rPr>
                        <w:t>www.oregonfestivals.org</w:t>
                      </w:r>
                    </w:hyperlink>
                  </w:p>
                  <w:p w14:paraId="247B9597" w14:textId="77777777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r w:rsidRPr="00D35581">
                      <w:rPr>
                        <w:rFonts w:ascii="Avenir Next LT Pro" w:hAnsi="Avenir Next LT Pro"/>
                      </w:rPr>
                      <w:t>866-451-6332</w:t>
                    </w:r>
                  </w:p>
                  <w:p w14:paraId="34269567" w14:textId="77777777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r w:rsidRPr="00D35581">
                      <w:rPr>
                        <w:rFonts w:ascii="Avenir Next LT Pro" w:hAnsi="Avenir Next LT Pro"/>
                      </w:rPr>
                      <w:t>info@oregonfestivals.org</w:t>
                    </w:r>
                  </w:p>
                  <w:p w14:paraId="473E5833" w14:textId="77777777" w:rsidR="00D35581" w:rsidRDefault="00D35581" w:rsidP="00D35581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8135E23" wp14:editId="43EE4852">
          <wp:extent cx="3009350" cy="1352550"/>
          <wp:effectExtent l="0" t="0" r="635" b="0"/>
          <wp:docPr id="1628617386" name="Picture 1" descr="A logo with fireworks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617386" name="Picture 1" descr="A logo with fireworks and text&#10;&#10;Description automatically generated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088"/>
                  <a:stretch/>
                </pic:blipFill>
                <pic:spPr bwMode="auto">
                  <a:xfrm>
                    <a:off x="0" y="0"/>
                    <a:ext cx="3019805" cy="13572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DB28C9C" wp14:editId="6D76EAE8">
          <wp:extent cx="945283" cy="1222437"/>
          <wp:effectExtent l="0" t="0" r="7620" b="0"/>
          <wp:docPr id="1287813103" name="Picture 1287813103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con&#10;&#10;Description automatically generated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236" cy="12262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A2EBDC" w14:textId="70D9F43A" w:rsidR="00D35581" w:rsidRDefault="00D35581" w:rsidP="00D35581">
    <w:pPr>
      <w:pStyle w:val="Header"/>
      <w:jc w:val="center"/>
      <w:rPr>
        <w:rFonts w:ascii="Avenir Next LT Pro" w:hAnsi="Avenir Next LT Pro"/>
        <w:b/>
        <w:bCs/>
        <w:sz w:val="20"/>
        <w:szCs w:val="20"/>
      </w:rPr>
    </w:pPr>
    <w:r w:rsidRPr="00D35581">
      <w:rPr>
        <w:rFonts w:ascii="Avenir Next LT Pro" w:hAnsi="Avenir Next LT Pro"/>
        <w:b/>
        <w:bCs/>
        <w:sz w:val="20"/>
        <w:szCs w:val="20"/>
      </w:rPr>
      <w:t>Making Oregon festivals and events better through Resources, Education, Promotion, and Networking</w:t>
    </w:r>
  </w:p>
  <w:p w14:paraId="16BD506F" w14:textId="77777777" w:rsidR="00D35581" w:rsidRPr="00D35581" w:rsidRDefault="00D35581" w:rsidP="00D35581">
    <w:pPr>
      <w:pStyle w:val="Header"/>
      <w:jc w:val="center"/>
      <w:rPr>
        <w:rFonts w:ascii="Avenir Next LT Pro" w:hAnsi="Avenir Next LT Pro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BD5"/>
    <w:multiLevelType w:val="hybridMultilevel"/>
    <w:tmpl w:val="8BC6BF3C"/>
    <w:lvl w:ilvl="0" w:tplc="12887088">
      <w:numFmt w:val="bullet"/>
      <w:lvlText w:val="•"/>
      <w:lvlJc w:val="left"/>
      <w:pPr>
        <w:ind w:left="1282" w:hanging="195"/>
      </w:pPr>
      <w:rPr>
        <w:rFonts w:ascii="Century Gothic" w:eastAsia="Century Gothic" w:hAnsi="Century Gothic" w:cs="Century Gothic" w:hint="default"/>
        <w:w w:val="99"/>
        <w:sz w:val="22"/>
        <w:szCs w:val="22"/>
      </w:rPr>
    </w:lvl>
    <w:lvl w:ilvl="1" w:tplc="8782F45C">
      <w:numFmt w:val="bullet"/>
      <w:lvlText w:val="•"/>
      <w:lvlJc w:val="left"/>
      <w:pPr>
        <w:ind w:left="2376" w:hanging="195"/>
      </w:pPr>
      <w:rPr>
        <w:rFonts w:hint="default"/>
      </w:rPr>
    </w:lvl>
    <w:lvl w:ilvl="2" w:tplc="20165982">
      <w:numFmt w:val="bullet"/>
      <w:lvlText w:val="•"/>
      <w:lvlJc w:val="left"/>
      <w:pPr>
        <w:ind w:left="3472" w:hanging="195"/>
      </w:pPr>
      <w:rPr>
        <w:rFonts w:hint="default"/>
      </w:rPr>
    </w:lvl>
    <w:lvl w:ilvl="3" w:tplc="2A8817EC">
      <w:numFmt w:val="bullet"/>
      <w:lvlText w:val="•"/>
      <w:lvlJc w:val="left"/>
      <w:pPr>
        <w:ind w:left="4568" w:hanging="195"/>
      </w:pPr>
      <w:rPr>
        <w:rFonts w:hint="default"/>
      </w:rPr>
    </w:lvl>
    <w:lvl w:ilvl="4" w:tplc="41085594">
      <w:numFmt w:val="bullet"/>
      <w:lvlText w:val="•"/>
      <w:lvlJc w:val="left"/>
      <w:pPr>
        <w:ind w:left="5664" w:hanging="195"/>
      </w:pPr>
      <w:rPr>
        <w:rFonts w:hint="default"/>
      </w:rPr>
    </w:lvl>
    <w:lvl w:ilvl="5" w:tplc="6B50376C">
      <w:numFmt w:val="bullet"/>
      <w:lvlText w:val="•"/>
      <w:lvlJc w:val="left"/>
      <w:pPr>
        <w:ind w:left="6760" w:hanging="195"/>
      </w:pPr>
      <w:rPr>
        <w:rFonts w:hint="default"/>
      </w:rPr>
    </w:lvl>
    <w:lvl w:ilvl="6" w:tplc="9BEC1C6E">
      <w:numFmt w:val="bullet"/>
      <w:lvlText w:val="•"/>
      <w:lvlJc w:val="left"/>
      <w:pPr>
        <w:ind w:left="7856" w:hanging="195"/>
      </w:pPr>
      <w:rPr>
        <w:rFonts w:hint="default"/>
      </w:rPr>
    </w:lvl>
    <w:lvl w:ilvl="7" w:tplc="066A5378">
      <w:numFmt w:val="bullet"/>
      <w:lvlText w:val="•"/>
      <w:lvlJc w:val="left"/>
      <w:pPr>
        <w:ind w:left="8952" w:hanging="195"/>
      </w:pPr>
      <w:rPr>
        <w:rFonts w:hint="default"/>
      </w:rPr>
    </w:lvl>
    <w:lvl w:ilvl="8" w:tplc="8D12570E">
      <w:numFmt w:val="bullet"/>
      <w:lvlText w:val="•"/>
      <w:lvlJc w:val="left"/>
      <w:pPr>
        <w:ind w:left="10048" w:hanging="195"/>
      </w:pPr>
      <w:rPr>
        <w:rFonts w:hint="default"/>
      </w:rPr>
    </w:lvl>
  </w:abstractNum>
  <w:abstractNum w:abstractNumId="1" w15:restartNumberingAfterBreak="0">
    <w:nsid w:val="0965172A"/>
    <w:multiLevelType w:val="hybridMultilevel"/>
    <w:tmpl w:val="CBCCD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7273B"/>
    <w:multiLevelType w:val="hybridMultilevel"/>
    <w:tmpl w:val="5E986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B630A"/>
    <w:multiLevelType w:val="hybridMultilevel"/>
    <w:tmpl w:val="79A64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75E97"/>
    <w:multiLevelType w:val="hybridMultilevel"/>
    <w:tmpl w:val="065E7F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00D00"/>
    <w:multiLevelType w:val="hybridMultilevel"/>
    <w:tmpl w:val="CBC621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4356C"/>
    <w:multiLevelType w:val="hybridMultilevel"/>
    <w:tmpl w:val="369EA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317CD"/>
    <w:multiLevelType w:val="hybridMultilevel"/>
    <w:tmpl w:val="92344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151F1E"/>
    <w:multiLevelType w:val="hybridMultilevel"/>
    <w:tmpl w:val="FF702D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BAF39D9"/>
    <w:multiLevelType w:val="hybridMultilevel"/>
    <w:tmpl w:val="10607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2E60AB"/>
    <w:multiLevelType w:val="hybridMultilevel"/>
    <w:tmpl w:val="8A3EF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822291">
    <w:abstractNumId w:val="0"/>
  </w:num>
  <w:num w:numId="2" w16cid:durableId="1820027138">
    <w:abstractNumId w:val="2"/>
  </w:num>
  <w:num w:numId="3" w16cid:durableId="985890512">
    <w:abstractNumId w:val="3"/>
  </w:num>
  <w:num w:numId="4" w16cid:durableId="1657152535">
    <w:abstractNumId w:val="5"/>
  </w:num>
  <w:num w:numId="5" w16cid:durableId="1773238464">
    <w:abstractNumId w:val="7"/>
  </w:num>
  <w:num w:numId="6" w16cid:durableId="751507264">
    <w:abstractNumId w:val="4"/>
  </w:num>
  <w:num w:numId="7" w16cid:durableId="2014532127">
    <w:abstractNumId w:val="8"/>
  </w:num>
  <w:num w:numId="8" w16cid:durableId="1765884762">
    <w:abstractNumId w:val="1"/>
  </w:num>
  <w:num w:numId="9" w16cid:durableId="1297417612">
    <w:abstractNumId w:val="10"/>
  </w:num>
  <w:num w:numId="10" w16cid:durableId="643005951">
    <w:abstractNumId w:val="9"/>
  </w:num>
  <w:num w:numId="11" w16cid:durableId="13948101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96"/>
    <w:rsid w:val="00027044"/>
    <w:rsid w:val="00030014"/>
    <w:rsid w:val="000314D6"/>
    <w:rsid w:val="000319C2"/>
    <w:rsid w:val="000515A4"/>
    <w:rsid w:val="000612F4"/>
    <w:rsid w:val="000648B5"/>
    <w:rsid w:val="000667A4"/>
    <w:rsid w:val="0007385D"/>
    <w:rsid w:val="000773D2"/>
    <w:rsid w:val="000A140B"/>
    <w:rsid w:val="000B5B42"/>
    <w:rsid w:val="000C2502"/>
    <w:rsid w:val="000C33E6"/>
    <w:rsid w:val="000C4C6E"/>
    <w:rsid w:val="000E0AAA"/>
    <w:rsid w:val="000F2EA1"/>
    <w:rsid w:val="001217BC"/>
    <w:rsid w:val="00137ED3"/>
    <w:rsid w:val="00142058"/>
    <w:rsid w:val="00152F3D"/>
    <w:rsid w:val="001532CB"/>
    <w:rsid w:val="001635C4"/>
    <w:rsid w:val="00170903"/>
    <w:rsid w:val="00181D90"/>
    <w:rsid w:val="001830BE"/>
    <w:rsid w:val="00184741"/>
    <w:rsid w:val="00197478"/>
    <w:rsid w:val="001B4E25"/>
    <w:rsid w:val="001D5D6D"/>
    <w:rsid w:val="001D689A"/>
    <w:rsid w:val="002024BD"/>
    <w:rsid w:val="00205C3F"/>
    <w:rsid w:val="00210E7D"/>
    <w:rsid w:val="002135D4"/>
    <w:rsid w:val="002419B4"/>
    <w:rsid w:val="00242966"/>
    <w:rsid w:val="00247FFA"/>
    <w:rsid w:val="00287303"/>
    <w:rsid w:val="0029566A"/>
    <w:rsid w:val="002A3D30"/>
    <w:rsid w:val="002A7966"/>
    <w:rsid w:val="002D4170"/>
    <w:rsid w:val="002D6285"/>
    <w:rsid w:val="002E4311"/>
    <w:rsid w:val="0031326D"/>
    <w:rsid w:val="00321617"/>
    <w:rsid w:val="0032531F"/>
    <w:rsid w:val="00343B8F"/>
    <w:rsid w:val="00353A00"/>
    <w:rsid w:val="00363BCF"/>
    <w:rsid w:val="00364EA6"/>
    <w:rsid w:val="00386033"/>
    <w:rsid w:val="00390761"/>
    <w:rsid w:val="003A1D79"/>
    <w:rsid w:val="003A3A61"/>
    <w:rsid w:val="003B3F7F"/>
    <w:rsid w:val="003C1221"/>
    <w:rsid w:val="003E4D25"/>
    <w:rsid w:val="003E73ED"/>
    <w:rsid w:val="00403350"/>
    <w:rsid w:val="0043057A"/>
    <w:rsid w:val="0043467C"/>
    <w:rsid w:val="00435404"/>
    <w:rsid w:val="00435C61"/>
    <w:rsid w:val="0044130B"/>
    <w:rsid w:val="00476393"/>
    <w:rsid w:val="00477B6B"/>
    <w:rsid w:val="0048524A"/>
    <w:rsid w:val="004916E3"/>
    <w:rsid w:val="00495307"/>
    <w:rsid w:val="004B38BF"/>
    <w:rsid w:val="004B74AA"/>
    <w:rsid w:val="004C1514"/>
    <w:rsid w:val="004F0C1E"/>
    <w:rsid w:val="00513E4E"/>
    <w:rsid w:val="00520265"/>
    <w:rsid w:val="005206DB"/>
    <w:rsid w:val="00522F21"/>
    <w:rsid w:val="00531AE0"/>
    <w:rsid w:val="005418B5"/>
    <w:rsid w:val="005543DC"/>
    <w:rsid w:val="00570820"/>
    <w:rsid w:val="00571C68"/>
    <w:rsid w:val="00572C81"/>
    <w:rsid w:val="00580428"/>
    <w:rsid w:val="0058752F"/>
    <w:rsid w:val="005964B2"/>
    <w:rsid w:val="005A1B8C"/>
    <w:rsid w:val="005A56BF"/>
    <w:rsid w:val="005A7866"/>
    <w:rsid w:val="005B6BB0"/>
    <w:rsid w:val="005C0A31"/>
    <w:rsid w:val="005D2B59"/>
    <w:rsid w:val="005D4800"/>
    <w:rsid w:val="005D6760"/>
    <w:rsid w:val="005E0EDB"/>
    <w:rsid w:val="005E2589"/>
    <w:rsid w:val="00604E66"/>
    <w:rsid w:val="00613188"/>
    <w:rsid w:val="00625DA8"/>
    <w:rsid w:val="006376BF"/>
    <w:rsid w:val="00653661"/>
    <w:rsid w:val="00665B66"/>
    <w:rsid w:val="00676DEF"/>
    <w:rsid w:val="00697071"/>
    <w:rsid w:val="006A03D9"/>
    <w:rsid w:val="006A3D4E"/>
    <w:rsid w:val="006A42EA"/>
    <w:rsid w:val="006A5306"/>
    <w:rsid w:val="006E6993"/>
    <w:rsid w:val="006F0757"/>
    <w:rsid w:val="006F135B"/>
    <w:rsid w:val="00702030"/>
    <w:rsid w:val="007072A9"/>
    <w:rsid w:val="007111B4"/>
    <w:rsid w:val="007271E1"/>
    <w:rsid w:val="00731A99"/>
    <w:rsid w:val="00736076"/>
    <w:rsid w:val="007375C5"/>
    <w:rsid w:val="007736A9"/>
    <w:rsid w:val="00776446"/>
    <w:rsid w:val="00786E01"/>
    <w:rsid w:val="00794C84"/>
    <w:rsid w:val="007A371F"/>
    <w:rsid w:val="007B47B1"/>
    <w:rsid w:val="007C035E"/>
    <w:rsid w:val="007D7AD2"/>
    <w:rsid w:val="007F7703"/>
    <w:rsid w:val="0080377E"/>
    <w:rsid w:val="00806315"/>
    <w:rsid w:val="00807039"/>
    <w:rsid w:val="008262A0"/>
    <w:rsid w:val="00843294"/>
    <w:rsid w:val="008518C6"/>
    <w:rsid w:val="008538A0"/>
    <w:rsid w:val="008574B2"/>
    <w:rsid w:val="00874343"/>
    <w:rsid w:val="00880CFA"/>
    <w:rsid w:val="008A385D"/>
    <w:rsid w:val="008B7956"/>
    <w:rsid w:val="008C750B"/>
    <w:rsid w:val="008D482A"/>
    <w:rsid w:val="008D678A"/>
    <w:rsid w:val="008F32EE"/>
    <w:rsid w:val="00911C3E"/>
    <w:rsid w:val="00913CBE"/>
    <w:rsid w:val="00924FE9"/>
    <w:rsid w:val="0093529C"/>
    <w:rsid w:val="00942806"/>
    <w:rsid w:val="00951EC4"/>
    <w:rsid w:val="0098239B"/>
    <w:rsid w:val="00983176"/>
    <w:rsid w:val="0098482E"/>
    <w:rsid w:val="009A00EB"/>
    <w:rsid w:val="009B2418"/>
    <w:rsid w:val="009C7A31"/>
    <w:rsid w:val="009E1966"/>
    <w:rsid w:val="009E5BB7"/>
    <w:rsid w:val="009E5D4C"/>
    <w:rsid w:val="00A0161A"/>
    <w:rsid w:val="00A01FEA"/>
    <w:rsid w:val="00A178C1"/>
    <w:rsid w:val="00A3504E"/>
    <w:rsid w:val="00A356F3"/>
    <w:rsid w:val="00A63B2B"/>
    <w:rsid w:val="00A671DA"/>
    <w:rsid w:val="00A8299E"/>
    <w:rsid w:val="00A83A77"/>
    <w:rsid w:val="00A912C1"/>
    <w:rsid w:val="00A96C3F"/>
    <w:rsid w:val="00AA2FBB"/>
    <w:rsid w:val="00AA597D"/>
    <w:rsid w:val="00AA6297"/>
    <w:rsid w:val="00AC18B8"/>
    <w:rsid w:val="00AD1D13"/>
    <w:rsid w:val="00AE755B"/>
    <w:rsid w:val="00AF2DA7"/>
    <w:rsid w:val="00B131C1"/>
    <w:rsid w:val="00B16696"/>
    <w:rsid w:val="00B2121E"/>
    <w:rsid w:val="00B34D2B"/>
    <w:rsid w:val="00B352B8"/>
    <w:rsid w:val="00B36271"/>
    <w:rsid w:val="00B51A9A"/>
    <w:rsid w:val="00B54DF3"/>
    <w:rsid w:val="00B567C8"/>
    <w:rsid w:val="00B63F1E"/>
    <w:rsid w:val="00B70702"/>
    <w:rsid w:val="00BB17D9"/>
    <w:rsid w:val="00BB2B37"/>
    <w:rsid w:val="00BB38B7"/>
    <w:rsid w:val="00BC02B8"/>
    <w:rsid w:val="00BC1166"/>
    <w:rsid w:val="00BC757D"/>
    <w:rsid w:val="00BD13F9"/>
    <w:rsid w:val="00BE3D24"/>
    <w:rsid w:val="00BF1478"/>
    <w:rsid w:val="00BF2192"/>
    <w:rsid w:val="00BF4CC2"/>
    <w:rsid w:val="00C251AA"/>
    <w:rsid w:val="00C444BA"/>
    <w:rsid w:val="00C524CD"/>
    <w:rsid w:val="00C8772B"/>
    <w:rsid w:val="00C97D67"/>
    <w:rsid w:val="00CA1AE3"/>
    <w:rsid w:val="00CC4508"/>
    <w:rsid w:val="00CD7EA9"/>
    <w:rsid w:val="00D019E8"/>
    <w:rsid w:val="00D234AC"/>
    <w:rsid w:val="00D35581"/>
    <w:rsid w:val="00D36FF6"/>
    <w:rsid w:val="00D46E5C"/>
    <w:rsid w:val="00D5331F"/>
    <w:rsid w:val="00D53A12"/>
    <w:rsid w:val="00D55DD6"/>
    <w:rsid w:val="00D82731"/>
    <w:rsid w:val="00D85F54"/>
    <w:rsid w:val="00D87787"/>
    <w:rsid w:val="00D97311"/>
    <w:rsid w:val="00DC2E70"/>
    <w:rsid w:val="00DD59B6"/>
    <w:rsid w:val="00DE7F4C"/>
    <w:rsid w:val="00DF4022"/>
    <w:rsid w:val="00DF40CC"/>
    <w:rsid w:val="00E21385"/>
    <w:rsid w:val="00E2167D"/>
    <w:rsid w:val="00E308DA"/>
    <w:rsid w:val="00E31934"/>
    <w:rsid w:val="00E36A07"/>
    <w:rsid w:val="00E46FFB"/>
    <w:rsid w:val="00E500C3"/>
    <w:rsid w:val="00E53643"/>
    <w:rsid w:val="00E54528"/>
    <w:rsid w:val="00E74DF9"/>
    <w:rsid w:val="00E93B4B"/>
    <w:rsid w:val="00EB3410"/>
    <w:rsid w:val="00ED169A"/>
    <w:rsid w:val="00EE58DD"/>
    <w:rsid w:val="00EF2BBF"/>
    <w:rsid w:val="00EF51FB"/>
    <w:rsid w:val="00F010DE"/>
    <w:rsid w:val="00F1201B"/>
    <w:rsid w:val="00F132ED"/>
    <w:rsid w:val="00F15EE3"/>
    <w:rsid w:val="00F3346C"/>
    <w:rsid w:val="00F3364B"/>
    <w:rsid w:val="00F5006B"/>
    <w:rsid w:val="00F604EC"/>
    <w:rsid w:val="00F75E68"/>
    <w:rsid w:val="00FA1486"/>
    <w:rsid w:val="00FA1D89"/>
    <w:rsid w:val="00FB1187"/>
    <w:rsid w:val="00FE2F77"/>
    <w:rsid w:val="00FE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EE85D"/>
  <w15:chartTrackingRefBased/>
  <w15:docId w15:val="{A481486E-7501-453C-9CE6-B1EA20DB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8524A"/>
    <w:pPr>
      <w:widowControl w:val="0"/>
      <w:autoSpaceDE w:val="0"/>
      <w:autoSpaceDN w:val="0"/>
      <w:spacing w:after="0" w:line="240" w:lineRule="auto"/>
      <w:ind w:left="1711"/>
      <w:outlineLvl w:val="0"/>
    </w:pPr>
    <w:rPr>
      <w:rFonts w:ascii="Century Gothic" w:eastAsia="Century Gothic" w:hAnsi="Century Gothic" w:cs="Century Gothic"/>
      <w:b/>
      <w:bCs/>
      <w:sz w:val="44"/>
      <w:szCs w:val="44"/>
    </w:rPr>
  </w:style>
  <w:style w:type="paragraph" w:styleId="Heading3">
    <w:name w:val="heading 3"/>
    <w:basedOn w:val="Normal"/>
    <w:link w:val="Heading3Char"/>
    <w:uiPriority w:val="9"/>
    <w:unhideWhenUsed/>
    <w:qFormat/>
    <w:rsid w:val="0048524A"/>
    <w:pPr>
      <w:widowControl w:val="0"/>
      <w:autoSpaceDE w:val="0"/>
      <w:autoSpaceDN w:val="0"/>
      <w:spacing w:after="0" w:line="240" w:lineRule="auto"/>
      <w:ind w:left="1282"/>
      <w:outlineLvl w:val="2"/>
    </w:pPr>
    <w:rPr>
      <w:rFonts w:ascii="Century Gothic" w:eastAsia="Century Gothic" w:hAnsi="Century Gothic" w:cs="Century Gothic"/>
      <w:b/>
      <w:bCs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48524A"/>
    <w:pPr>
      <w:widowControl w:val="0"/>
      <w:autoSpaceDE w:val="0"/>
      <w:autoSpaceDN w:val="0"/>
      <w:spacing w:after="0" w:line="240" w:lineRule="auto"/>
      <w:ind w:left="1282"/>
      <w:outlineLvl w:val="3"/>
    </w:pPr>
    <w:rPr>
      <w:rFonts w:ascii="Century Gothic" w:eastAsia="Century Gothic" w:hAnsi="Century Gothic" w:cs="Century Gothic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524A"/>
    <w:rPr>
      <w:rFonts w:ascii="Century Gothic" w:eastAsia="Century Gothic" w:hAnsi="Century Gothic" w:cs="Century Gothic"/>
      <w:b/>
      <w:bCs/>
      <w:sz w:val="44"/>
      <w:szCs w:val="44"/>
    </w:rPr>
  </w:style>
  <w:style w:type="character" w:customStyle="1" w:styleId="Heading3Char">
    <w:name w:val="Heading 3 Char"/>
    <w:basedOn w:val="DefaultParagraphFont"/>
    <w:link w:val="Heading3"/>
    <w:uiPriority w:val="9"/>
    <w:rsid w:val="0048524A"/>
    <w:rPr>
      <w:rFonts w:ascii="Century Gothic" w:eastAsia="Century Gothic" w:hAnsi="Century Gothic" w:cs="Century Gothic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8524A"/>
    <w:rPr>
      <w:rFonts w:ascii="Century Gothic" w:eastAsia="Century Gothic" w:hAnsi="Century Gothic" w:cs="Century Gothic"/>
      <w:b/>
      <w:bCs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48524A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</w:rPr>
  </w:style>
  <w:style w:type="character" w:customStyle="1" w:styleId="BodyTextChar">
    <w:name w:val="Body Text Char"/>
    <w:basedOn w:val="DefaultParagraphFont"/>
    <w:link w:val="BodyText"/>
    <w:uiPriority w:val="1"/>
    <w:rsid w:val="0048524A"/>
    <w:rPr>
      <w:rFonts w:ascii="Century Gothic" w:eastAsia="Century Gothic" w:hAnsi="Century Gothic" w:cs="Century Gothic"/>
    </w:rPr>
  </w:style>
  <w:style w:type="paragraph" w:styleId="ListParagraph">
    <w:name w:val="List Paragraph"/>
    <w:basedOn w:val="Normal"/>
    <w:uiPriority w:val="1"/>
    <w:qFormat/>
    <w:rsid w:val="0048524A"/>
    <w:pPr>
      <w:widowControl w:val="0"/>
      <w:autoSpaceDE w:val="0"/>
      <w:autoSpaceDN w:val="0"/>
      <w:spacing w:after="0" w:line="240" w:lineRule="auto"/>
      <w:ind w:left="1282"/>
    </w:pPr>
    <w:rPr>
      <w:rFonts w:ascii="Century Gothic" w:eastAsia="Century Gothic" w:hAnsi="Century Gothic" w:cs="Century Gothic"/>
    </w:rPr>
  </w:style>
  <w:style w:type="character" w:styleId="Hyperlink">
    <w:name w:val="Hyperlink"/>
    <w:basedOn w:val="DefaultParagraphFont"/>
    <w:uiPriority w:val="99"/>
    <w:unhideWhenUsed/>
    <w:rsid w:val="00665B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5B66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5B6BB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B6BB0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43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404"/>
  </w:style>
  <w:style w:type="paragraph" w:styleId="Footer">
    <w:name w:val="footer"/>
    <w:basedOn w:val="Normal"/>
    <w:link w:val="FooterChar"/>
    <w:uiPriority w:val="99"/>
    <w:unhideWhenUsed/>
    <w:rsid w:val="0043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404"/>
  </w:style>
  <w:style w:type="paragraph" w:styleId="NormalWeb">
    <w:name w:val="Normal (Web)"/>
    <w:basedOn w:val="Normal"/>
    <w:uiPriority w:val="99"/>
    <w:semiHidden/>
    <w:unhideWhenUsed/>
    <w:rsid w:val="0098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oregonfestivals.org" TargetMode="External"/><Relationship Id="rId1" Type="http://schemas.openxmlformats.org/officeDocument/2006/relationships/hyperlink" Target="http://www.oregonfestivals.org" TargetMode="External"/><Relationship Id="rId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ll\Ingalls%20Team%20Dropbox\OFEA%20Board\Application%20Forms\2019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2019 Letterhead template</Template>
  <TotalTime>847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Ingalls</dc:creator>
  <cp:keywords/>
  <dc:description/>
  <cp:lastModifiedBy>Jill Ingalls</cp:lastModifiedBy>
  <cp:revision>31</cp:revision>
  <cp:lastPrinted>2025-11-13T19:51:00Z</cp:lastPrinted>
  <dcterms:created xsi:type="dcterms:W3CDTF">2025-05-13T18:32:00Z</dcterms:created>
  <dcterms:modified xsi:type="dcterms:W3CDTF">2026-08-13T21:53:00Z</dcterms:modified>
</cp:coreProperties>
</file>