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D2E505" w14:textId="6B1AF6CF" w:rsidR="005B6BB0" w:rsidRPr="007F7703" w:rsidRDefault="00BF1478" w:rsidP="005B6BB0">
      <w:pPr>
        <w:pStyle w:val="PlainText"/>
        <w:rPr>
          <w:rFonts w:asciiTheme="minorHAnsi" w:hAnsiTheme="minorHAnsi" w:cstheme="minorHAnsi"/>
          <w:b/>
          <w:bCs/>
          <w:sz w:val="24"/>
          <w:szCs w:val="24"/>
        </w:rPr>
      </w:pPr>
      <w:r w:rsidRPr="007F7703">
        <w:rPr>
          <w:rFonts w:asciiTheme="minorHAnsi" w:hAnsiTheme="minorHAnsi" w:cstheme="minorHAnsi"/>
          <w:b/>
          <w:bCs/>
          <w:sz w:val="24"/>
          <w:szCs w:val="24"/>
        </w:rPr>
        <w:t>OFEA Board</w:t>
      </w:r>
      <w:r w:rsidR="005B6BB0" w:rsidRPr="007F7703">
        <w:rPr>
          <w:rFonts w:asciiTheme="minorHAnsi" w:hAnsiTheme="minorHAnsi" w:cstheme="minorHAnsi"/>
          <w:b/>
          <w:bCs/>
          <w:sz w:val="24"/>
          <w:szCs w:val="24"/>
        </w:rPr>
        <w:t xml:space="preserve"> Meeting</w:t>
      </w:r>
    </w:p>
    <w:p w14:paraId="37D49DCC" w14:textId="76D2F93A" w:rsidR="008F32EE" w:rsidRPr="00A96C3F" w:rsidRDefault="007E0A74" w:rsidP="008F32EE">
      <w:pPr>
        <w:pStyle w:val="PlainText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Minutes</w:t>
      </w:r>
    </w:p>
    <w:p w14:paraId="72B67FA9" w14:textId="191F170F" w:rsidR="008F32EE" w:rsidRPr="00A96C3F" w:rsidRDefault="001623CC" w:rsidP="008F32EE">
      <w:pPr>
        <w:pStyle w:val="PlainText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4</w:t>
      </w:r>
      <w:r w:rsidR="008F32EE" w:rsidRPr="00A96C3F">
        <w:rPr>
          <w:rFonts w:asciiTheme="minorHAnsi" w:hAnsiTheme="minorHAnsi" w:cstheme="minorHAnsi"/>
          <w:sz w:val="28"/>
          <w:szCs w:val="28"/>
        </w:rPr>
        <w:t>/</w:t>
      </w:r>
      <w:r>
        <w:rPr>
          <w:rFonts w:asciiTheme="minorHAnsi" w:hAnsiTheme="minorHAnsi" w:cstheme="minorHAnsi"/>
          <w:sz w:val="28"/>
          <w:szCs w:val="28"/>
        </w:rPr>
        <w:t>21</w:t>
      </w:r>
      <w:r w:rsidR="008F32EE" w:rsidRPr="00A96C3F">
        <w:rPr>
          <w:rFonts w:asciiTheme="minorHAnsi" w:hAnsiTheme="minorHAnsi" w:cstheme="minorHAnsi"/>
          <w:sz w:val="28"/>
          <w:szCs w:val="28"/>
        </w:rPr>
        <w:t>/202</w:t>
      </w:r>
      <w:r w:rsidR="000B5B42">
        <w:rPr>
          <w:rFonts w:asciiTheme="minorHAnsi" w:hAnsiTheme="minorHAnsi" w:cstheme="minorHAnsi"/>
          <w:sz w:val="28"/>
          <w:szCs w:val="28"/>
        </w:rPr>
        <w:t>6</w:t>
      </w:r>
      <w:r w:rsidR="008F32EE" w:rsidRPr="00A96C3F">
        <w:rPr>
          <w:rFonts w:asciiTheme="minorHAnsi" w:hAnsiTheme="minorHAnsi" w:cstheme="minorHAnsi"/>
          <w:sz w:val="28"/>
          <w:szCs w:val="28"/>
        </w:rPr>
        <w:t xml:space="preserve">   4:00 p.m. </w:t>
      </w:r>
    </w:p>
    <w:p w14:paraId="5E4C6D74" w14:textId="3F775C8F" w:rsidR="008F32EE" w:rsidRDefault="008F32EE" w:rsidP="008F32EE">
      <w:pPr>
        <w:pStyle w:val="PlainText"/>
        <w:rPr>
          <w:rFonts w:asciiTheme="minorHAnsi" w:hAnsiTheme="minorHAnsi" w:cstheme="minorHAnsi"/>
          <w:sz w:val="28"/>
          <w:szCs w:val="28"/>
        </w:rPr>
      </w:pPr>
      <w:r w:rsidRPr="00A96C3F">
        <w:rPr>
          <w:rFonts w:asciiTheme="minorHAnsi" w:hAnsiTheme="minorHAnsi" w:cstheme="minorHAnsi"/>
          <w:sz w:val="28"/>
          <w:szCs w:val="28"/>
        </w:rPr>
        <w:t>Zoom</w:t>
      </w:r>
    </w:p>
    <w:p w14:paraId="350FED1C" w14:textId="77777777" w:rsidR="008F32EE" w:rsidRDefault="008F32EE" w:rsidP="008F32EE">
      <w:pPr>
        <w:pStyle w:val="PlainText"/>
        <w:rPr>
          <w:rFonts w:asciiTheme="minorHAnsi" w:hAnsiTheme="minorHAnsi" w:cstheme="minorHAnsi"/>
          <w:sz w:val="28"/>
          <w:szCs w:val="28"/>
        </w:rPr>
      </w:pPr>
    </w:p>
    <w:p w14:paraId="48F6ECAB" w14:textId="7FF1FC2E" w:rsidR="007E0A74" w:rsidRDefault="007E0A74" w:rsidP="007E0A74">
      <w:pPr>
        <w:pStyle w:val="PlainText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Attendance: Cindy Kerby, Haley Hamilton, Brandi Ebner, Steven Bledsoe, Terry Nelson, Denise Rice, Courtney Latham,</w:t>
      </w:r>
      <w:r w:rsidR="001623CC">
        <w:rPr>
          <w:rFonts w:asciiTheme="minorHAnsi" w:hAnsiTheme="minorHAnsi" w:cstheme="minorHAnsi"/>
          <w:sz w:val="28"/>
          <w:szCs w:val="28"/>
        </w:rPr>
        <w:t xml:space="preserve"> Derrick Rowley,</w:t>
      </w:r>
      <w:r>
        <w:rPr>
          <w:rFonts w:asciiTheme="minorHAnsi" w:hAnsiTheme="minorHAnsi" w:cstheme="minorHAnsi"/>
          <w:sz w:val="28"/>
          <w:szCs w:val="28"/>
        </w:rPr>
        <w:t xml:space="preserve"> Jill Ingalls, Scott Ingalls, Ashley Christie</w:t>
      </w:r>
    </w:p>
    <w:p w14:paraId="0432DF6F" w14:textId="77777777" w:rsidR="001623CC" w:rsidRDefault="001623CC" w:rsidP="007E0A74">
      <w:pPr>
        <w:pStyle w:val="PlainText"/>
        <w:rPr>
          <w:rFonts w:asciiTheme="minorHAnsi" w:hAnsiTheme="minorHAnsi" w:cstheme="minorHAnsi"/>
          <w:sz w:val="28"/>
          <w:szCs w:val="28"/>
        </w:rPr>
      </w:pPr>
    </w:p>
    <w:p w14:paraId="094801B1" w14:textId="2EA997D1" w:rsidR="001623CC" w:rsidRDefault="001623CC" w:rsidP="007E0A74">
      <w:pPr>
        <w:pStyle w:val="PlainText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Guests: Kerstin Motsch-Reiter, Karen Gress</w:t>
      </w:r>
    </w:p>
    <w:p w14:paraId="443A8A46" w14:textId="77777777" w:rsidR="007E0A74" w:rsidRDefault="007E0A74" w:rsidP="008F32EE">
      <w:pPr>
        <w:pStyle w:val="PlainText"/>
        <w:rPr>
          <w:rFonts w:asciiTheme="minorHAnsi" w:hAnsiTheme="minorHAnsi" w:cstheme="minorHAnsi"/>
          <w:sz w:val="28"/>
          <w:szCs w:val="28"/>
        </w:rPr>
      </w:pPr>
    </w:p>
    <w:p w14:paraId="7B71C2F0" w14:textId="066E9F15" w:rsidR="007E0A74" w:rsidRDefault="007E0A74" w:rsidP="008F32EE">
      <w:pPr>
        <w:pStyle w:val="PlainText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Meeting </w:t>
      </w:r>
      <w:proofErr w:type="gramStart"/>
      <w:r>
        <w:rPr>
          <w:rFonts w:asciiTheme="minorHAnsi" w:hAnsiTheme="minorHAnsi" w:cstheme="minorHAnsi"/>
          <w:sz w:val="28"/>
          <w:szCs w:val="28"/>
        </w:rPr>
        <w:t>called to</w:t>
      </w:r>
      <w:proofErr w:type="gramEnd"/>
      <w:r>
        <w:rPr>
          <w:rFonts w:asciiTheme="minorHAnsi" w:hAnsiTheme="minorHAnsi" w:cstheme="minorHAnsi"/>
          <w:sz w:val="28"/>
          <w:szCs w:val="28"/>
        </w:rPr>
        <w:t xml:space="preserve"> order at 4:0</w:t>
      </w:r>
      <w:r w:rsidR="001623CC">
        <w:rPr>
          <w:rFonts w:asciiTheme="minorHAnsi" w:hAnsiTheme="minorHAnsi" w:cstheme="minorHAnsi"/>
          <w:sz w:val="28"/>
          <w:szCs w:val="28"/>
        </w:rPr>
        <w:t>6</w:t>
      </w:r>
      <w:r>
        <w:rPr>
          <w:rFonts w:asciiTheme="minorHAnsi" w:hAnsiTheme="minorHAnsi" w:cstheme="minorHAnsi"/>
          <w:sz w:val="28"/>
          <w:szCs w:val="28"/>
        </w:rPr>
        <w:t>pm</w:t>
      </w:r>
    </w:p>
    <w:p w14:paraId="0B5A1287" w14:textId="77777777" w:rsidR="007E0A74" w:rsidRDefault="007E0A74" w:rsidP="007E0A74">
      <w:pPr>
        <w:pStyle w:val="PlainText"/>
        <w:rPr>
          <w:rFonts w:asciiTheme="minorHAnsi" w:hAnsiTheme="minorHAnsi" w:cstheme="minorHAnsi"/>
          <w:sz w:val="28"/>
          <w:szCs w:val="28"/>
        </w:rPr>
      </w:pPr>
    </w:p>
    <w:p w14:paraId="19856E68" w14:textId="485731A0" w:rsidR="007E0A74" w:rsidRDefault="007E0A74" w:rsidP="007E0A74">
      <w:pPr>
        <w:pStyle w:val="PlainText"/>
        <w:rPr>
          <w:rFonts w:asciiTheme="minorHAnsi" w:hAnsiTheme="minorHAnsi" w:cstheme="minorHAnsi"/>
          <w:sz w:val="28"/>
          <w:szCs w:val="28"/>
        </w:rPr>
      </w:pPr>
      <w:r w:rsidRPr="00820073">
        <w:rPr>
          <w:rFonts w:asciiTheme="minorHAnsi" w:hAnsiTheme="minorHAnsi" w:cstheme="minorHAnsi"/>
          <w:b/>
          <w:bCs/>
          <w:sz w:val="28"/>
          <w:szCs w:val="28"/>
        </w:rPr>
        <w:t xml:space="preserve">Minutes: </w:t>
      </w:r>
      <w:r>
        <w:rPr>
          <w:rFonts w:asciiTheme="minorHAnsi" w:hAnsiTheme="minorHAnsi" w:cstheme="minorHAnsi"/>
          <w:sz w:val="28"/>
          <w:szCs w:val="28"/>
        </w:rPr>
        <w:t xml:space="preserve">Board reviewed minutes of </w:t>
      </w:r>
      <w:r w:rsidR="001623CC">
        <w:rPr>
          <w:rFonts w:asciiTheme="minorHAnsi" w:hAnsiTheme="minorHAnsi" w:cstheme="minorHAnsi"/>
          <w:sz w:val="28"/>
          <w:szCs w:val="28"/>
        </w:rPr>
        <w:t>March Retreat</w:t>
      </w:r>
      <w:r>
        <w:rPr>
          <w:rFonts w:asciiTheme="minorHAnsi" w:hAnsiTheme="minorHAnsi" w:cstheme="minorHAnsi"/>
          <w:sz w:val="28"/>
          <w:szCs w:val="28"/>
        </w:rPr>
        <w:t>.</w:t>
      </w:r>
    </w:p>
    <w:p w14:paraId="2EE94973" w14:textId="77C18EAE" w:rsidR="007E0A74" w:rsidRDefault="007E0A74" w:rsidP="007E0A74">
      <w:pPr>
        <w:pStyle w:val="PlainText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ab/>
      </w:r>
      <w:r w:rsidRPr="00820073">
        <w:rPr>
          <w:rFonts w:asciiTheme="minorHAnsi" w:hAnsiTheme="minorHAnsi" w:cstheme="minorHAnsi"/>
          <w:b/>
          <w:bCs/>
          <w:sz w:val="28"/>
          <w:szCs w:val="28"/>
        </w:rPr>
        <w:t>Motion:</w:t>
      </w:r>
      <w:r>
        <w:rPr>
          <w:rFonts w:asciiTheme="minorHAnsi" w:hAnsiTheme="minorHAnsi" w:cstheme="minorHAnsi"/>
          <w:sz w:val="28"/>
          <w:szCs w:val="28"/>
        </w:rPr>
        <w:t xml:space="preserve"> </w:t>
      </w:r>
      <w:r w:rsidR="001623CC">
        <w:rPr>
          <w:rFonts w:asciiTheme="minorHAnsi" w:hAnsiTheme="minorHAnsi" w:cstheme="minorHAnsi"/>
          <w:sz w:val="28"/>
          <w:szCs w:val="28"/>
        </w:rPr>
        <w:t>Haley</w:t>
      </w:r>
      <w:r>
        <w:rPr>
          <w:rFonts w:asciiTheme="minorHAnsi" w:hAnsiTheme="minorHAnsi" w:cstheme="minorHAnsi"/>
          <w:sz w:val="28"/>
          <w:szCs w:val="28"/>
        </w:rPr>
        <w:t xml:space="preserve"> moved to accept the minutes as presented; </w:t>
      </w:r>
      <w:r w:rsidR="001623CC">
        <w:rPr>
          <w:rFonts w:asciiTheme="minorHAnsi" w:hAnsiTheme="minorHAnsi" w:cstheme="minorHAnsi"/>
          <w:sz w:val="28"/>
          <w:szCs w:val="28"/>
        </w:rPr>
        <w:t>Terry</w:t>
      </w:r>
      <w:r>
        <w:rPr>
          <w:rFonts w:asciiTheme="minorHAnsi" w:hAnsiTheme="minorHAnsi" w:cstheme="minorHAnsi"/>
          <w:sz w:val="28"/>
          <w:szCs w:val="28"/>
        </w:rPr>
        <w:t xml:space="preserve"> seconded.</w:t>
      </w:r>
    </w:p>
    <w:p w14:paraId="46B3870F" w14:textId="77777777" w:rsidR="007E0A74" w:rsidRDefault="007E0A74" w:rsidP="007E0A74">
      <w:pPr>
        <w:pStyle w:val="PlainText"/>
        <w:rPr>
          <w:rFonts w:asciiTheme="minorHAnsi" w:hAnsiTheme="minorHAnsi" w:cstheme="minorHAnsi"/>
          <w:b/>
          <w:bCs/>
          <w:sz w:val="28"/>
          <w:szCs w:val="28"/>
          <w:u w:val="single"/>
        </w:rPr>
      </w:pPr>
      <w:r>
        <w:rPr>
          <w:rFonts w:asciiTheme="minorHAnsi" w:hAnsiTheme="minorHAnsi" w:cstheme="minorHAnsi"/>
          <w:sz w:val="28"/>
          <w:szCs w:val="28"/>
        </w:rPr>
        <w:tab/>
      </w:r>
      <w:r w:rsidRPr="00820073">
        <w:rPr>
          <w:rFonts w:asciiTheme="minorHAnsi" w:hAnsiTheme="minorHAnsi" w:cstheme="minorHAnsi"/>
          <w:b/>
          <w:bCs/>
          <w:sz w:val="28"/>
          <w:szCs w:val="28"/>
          <w:u w:val="single"/>
        </w:rPr>
        <w:t>Motion passed unanimously</w:t>
      </w:r>
    </w:p>
    <w:p w14:paraId="3B76519E" w14:textId="77777777" w:rsidR="007E0A74" w:rsidRDefault="007E0A74" w:rsidP="007E0A74">
      <w:pPr>
        <w:pStyle w:val="PlainText"/>
        <w:rPr>
          <w:rFonts w:asciiTheme="minorHAnsi" w:hAnsiTheme="minorHAnsi" w:cstheme="minorHAnsi"/>
          <w:b/>
          <w:bCs/>
          <w:sz w:val="28"/>
          <w:szCs w:val="28"/>
          <w:u w:val="single"/>
        </w:rPr>
      </w:pPr>
    </w:p>
    <w:p w14:paraId="716B8736" w14:textId="2B863A66" w:rsidR="007E0A74" w:rsidRDefault="007E0A74" w:rsidP="007E0A74">
      <w:pPr>
        <w:pStyle w:val="PlainText"/>
        <w:rPr>
          <w:rFonts w:asciiTheme="minorHAnsi" w:hAnsiTheme="minorHAnsi" w:cstheme="minorHAnsi"/>
          <w:sz w:val="28"/>
          <w:szCs w:val="28"/>
        </w:rPr>
      </w:pPr>
      <w:r w:rsidRPr="00820073">
        <w:rPr>
          <w:rFonts w:asciiTheme="minorHAnsi" w:hAnsiTheme="minorHAnsi" w:cstheme="minorHAnsi"/>
          <w:b/>
          <w:bCs/>
          <w:sz w:val="28"/>
          <w:szCs w:val="28"/>
        </w:rPr>
        <w:t xml:space="preserve">Financials: </w:t>
      </w:r>
      <w:r>
        <w:rPr>
          <w:rFonts w:asciiTheme="minorHAnsi" w:hAnsiTheme="minorHAnsi" w:cstheme="minorHAnsi"/>
          <w:sz w:val="28"/>
          <w:szCs w:val="28"/>
        </w:rPr>
        <w:t xml:space="preserve">Board reviewed financial reports ending </w:t>
      </w:r>
      <w:proofErr w:type="gramStart"/>
      <w:r>
        <w:rPr>
          <w:rFonts w:asciiTheme="minorHAnsi" w:hAnsiTheme="minorHAnsi" w:cstheme="minorHAnsi"/>
          <w:sz w:val="28"/>
          <w:szCs w:val="28"/>
        </w:rPr>
        <w:t>in</w:t>
      </w:r>
      <w:proofErr w:type="gramEnd"/>
      <w:r>
        <w:rPr>
          <w:rFonts w:asciiTheme="minorHAnsi" w:hAnsiTheme="minorHAnsi" w:cstheme="minorHAnsi"/>
          <w:sz w:val="28"/>
          <w:szCs w:val="28"/>
        </w:rPr>
        <w:t xml:space="preserve"> </w:t>
      </w:r>
      <w:r w:rsidR="001623CC">
        <w:rPr>
          <w:rFonts w:asciiTheme="minorHAnsi" w:hAnsiTheme="minorHAnsi" w:cstheme="minorHAnsi"/>
          <w:sz w:val="28"/>
          <w:szCs w:val="28"/>
        </w:rPr>
        <w:t>March 31</w:t>
      </w:r>
      <w:r>
        <w:rPr>
          <w:rFonts w:asciiTheme="minorHAnsi" w:hAnsiTheme="minorHAnsi" w:cstheme="minorHAnsi"/>
          <w:sz w:val="28"/>
          <w:szCs w:val="28"/>
        </w:rPr>
        <w:t>, 2026.</w:t>
      </w:r>
    </w:p>
    <w:p w14:paraId="07A543CB" w14:textId="53771850" w:rsidR="007E0A74" w:rsidRDefault="007E0A74" w:rsidP="007E0A74">
      <w:pPr>
        <w:pStyle w:val="PlainText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ab/>
      </w:r>
      <w:r w:rsidRPr="00532D87">
        <w:rPr>
          <w:rFonts w:asciiTheme="minorHAnsi" w:hAnsiTheme="minorHAnsi" w:cstheme="minorHAnsi"/>
          <w:b/>
          <w:bCs/>
          <w:sz w:val="28"/>
          <w:szCs w:val="28"/>
        </w:rPr>
        <w:t xml:space="preserve">Motion: </w:t>
      </w:r>
      <w:r w:rsidR="001623CC">
        <w:rPr>
          <w:rFonts w:asciiTheme="minorHAnsi" w:hAnsiTheme="minorHAnsi" w:cstheme="minorHAnsi"/>
          <w:sz w:val="28"/>
          <w:szCs w:val="28"/>
        </w:rPr>
        <w:t>Haley</w:t>
      </w:r>
      <w:r>
        <w:rPr>
          <w:rFonts w:asciiTheme="minorHAnsi" w:hAnsiTheme="minorHAnsi" w:cstheme="minorHAnsi"/>
          <w:sz w:val="28"/>
          <w:szCs w:val="28"/>
        </w:rPr>
        <w:t xml:space="preserve"> moved to receive the financial report; </w:t>
      </w:r>
      <w:r w:rsidR="001623CC">
        <w:rPr>
          <w:rFonts w:asciiTheme="minorHAnsi" w:hAnsiTheme="minorHAnsi" w:cstheme="minorHAnsi"/>
          <w:sz w:val="28"/>
          <w:szCs w:val="28"/>
        </w:rPr>
        <w:t>Denise</w:t>
      </w:r>
      <w:r>
        <w:rPr>
          <w:rFonts w:asciiTheme="minorHAnsi" w:hAnsiTheme="minorHAnsi" w:cstheme="minorHAnsi"/>
          <w:sz w:val="28"/>
          <w:szCs w:val="28"/>
        </w:rPr>
        <w:t xml:space="preserve"> seconded.</w:t>
      </w:r>
    </w:p>
    <w:p w14:paraId="0DA754C5" w14:textId="38982909" w:rsidR="007E0A74" w:rsidRPr="00532D87" w:rsidRDefault="007E0A74" w:rsidP="007E0A74">
      <w:pPr>
        <w:pStyle w:val="PlainText"/>
        <w:rPr>
          <w:rFonts w:asciiTheme="minorHAnsi" w:hAnsiTheme="minorHAnsi" w:cstheme="minorHAnsi"/>
          <w:b/>
          <w:bCs/>
          <w:sz w:val="28"/>
          <w:szCs w:val="28"/>
          <w:u w:val="single"/>
        </w:rPr>
      </w:pPr>
      <w:r>
        <w:rPr>
          <w:rFonts w:asciiTheme="minorHAnsi" w:hAnsiTheme="minorHAnsi" w:cstheme="minorHAnsi"/>
          <w:sz w:val="28"/>
          <w:szCs w:val="28"/>
        </w:rPr>
        <w:tab/>
      </w:r>
      <w:r w:rsidRPr="00532D87">
        <w:rPr>
          <w:rFonts w:asciiTheme="minorHAnsi" w:hAnsiTheme="minorHAnsi" w:cstheme="minorHAnsi"/>
          <w:b/>
          <w:bCs/>
          <w:sz w:val="28"/>
          <w:szCs w:val="28"/>
          <w:u w:val="single"/>
        </w:rPr>
        <w:t>Motion passed unanimously</w:t>
      </w:r>
    </w:p>
    <w:p w14:paraId="641083CE" w14:textId="77777777" w:rsidR="007E0A74" w:rsidRDefault="007E0A74" w:rsidP="007E0A74">
      <w:pPr>
        <w:pStyle w:val="PlainText"/>
        <w:rPr>
          <w:rFonts w:asciiTheme="minorHAnsi" w:hAnsiTheme="minorHAnsi" w:cstheme="minorHAnsi"/>
          <w:sz w:val="28"/>
          <w:szCs w:val="28"/>
        </w:rPr>
      </w:pPr>
    </w:p>
    <w:p w14:paraId="7711C57D" w14:textId="5454D997" w:rsidR="007E0A74" w:rsidRDefault="007E0A74" w:rsidP="007E0A74">
      <w:pPr>
        <w:pStyle w:val="PlainText"/>
        <w:rPr>
          <w:rFonts w:asciiTheme="minorHAnsi" w:hAnsiTheme="minorHAnsi" w:cstheme="minorHAnsi"/>
          <w:sz w:val="28"/>
          <w:szCs w:val="28"/>
        </w:rPr>
      </w:pPr>
      <w:r w:rsidRPr="00532D87">
        <w:rPr>
          <w:rFonts w:asciiTheme="minorHAnsi" w:hAnsiTheme="minorHAnsi" w:cstheme="minorHAnsi"/>
          <w:b/>
          <w:bCs/>
          <w:sz w:val="28"/>
          <w:szCs w:val="28"/>
        </w:rPr>
        <w:t>Membership:</w:t>
      </w:r>
      <w:r>
        <w:rPr>
          <w:rFonts w:asciiTheme="minorHAnsi" w:hAnsiTheme="minorHAnsi" w:cstheme="minorHAnsi"/>
          <w:sz w:val="28"/>
          <w:szCs w:val="28"/>
        </w:rPr>
        <w:t xml:space="preserve"> Membership at </w:t>
      </w:r>
      <w:r w:rsidR="001623CC">
        <w:rPr>
          <w:rFonts w:asciiTheme="minorHAnsi" w:hAnsiTheme="minorHAnsi" w:cstheme="minorHAnsi"/>
          <w:sz w:val="28"/>
          <w:szCs w:val="28"/>
        </w:rPr>
        <w:t>201</w:t>
      </w:r>
    </w:p>
    <w:p w14:paraId="0693015B" w14:textId="77777777" w:rsidR="007E0A74" w:rsidRDefault="007E0A74" w:rsidP="007E0A74">
      <w:pPr>
        <w:pStyle w:val="PlainText"/>
        <w:rPr>
          <w:rFonts w:asciiTheme="minorHAnsi" w:hAnsiTheme="minorHAnsi" w:cstheme="minorHAnsi"/>
          <w:sz w:val="28"/>
          <w:szCs w:val="28"/>
        </w:rPr>
      </w:pPr>
    </w:p>
    <w:p w14:paraId="7EE2DB59" w14:textId="0A556A01" w:rsidR="001623CC" w:rsidRDefault="001623CC" w:rsidP="007E0A74">
      <w:pPr>
        <w:pStyle w:val="PlainText"/>
        <w:rPr>
          <w:rFonts w:asciiTheme="minorHAnsi" w:hAnsiTheme="minorHAnsi" w:cstheme="minorHAnsi"/>
          <w:sz w:val="28"/>
          <w:szCs w:val="28"/>
        </w:rPr>
      </w:pPr>
      <w:r w:rsidRPr="00B31AB8">
        <w:rPr>
          <w:rFonts w:asciiTheme="minorHAnsi" w:hAnsiTheme="minorHAnsi" w:cstheme="minorHAnsi"/>
          <w:b/>
          <w:bCs/>
          <w:sz w:val="28"/>
          <w:szCs w:val="28"/>
        </w:rPr>
        <w:t xml:space="preserve">Guests: </w:t>
      </w:r>
      <w:r>
        <w:rPr>
          <w:rFonts w:asciiTheme="minorHAnsi" w:hAnsiTheme="minorHAnsi" w:cstheme="minorHAnsi"/>
          <w:sz w:val="28"/>
          <w:szCs w:val="28"/>
        </w:rPr>
        <w:t>Board met with Kerstin Motsch-Reiter (Hillsboro Parks &amp; Rec) and Karen Gress (Astoria Chamber), both potential board members.</w:t>
      </w:r>
    </w:p>
    <w:p w14:paraId="1A688CE2" w14:textId="77777777" w:rsidR="001623CC" w:rsidRDefault="001623CC" w:rsidP="007E0A74">
      <w:pPr>
        <w:pStyle w:val="PlainText"/>
        <w:rPr>
          <w:rFonts w:asciiTheme="minorHAnsi" w:hAnsiTheme="minorHAnsi" w:cstheme="minorHAnsi"/>
          <w:sz w:val="28"/>
          <w:szCs w:val="28"/>
        </w:rPr>
      </w:pPr>
    </w:p>
    <w:p w14:paraId="44A0D174" w14:textId="120DA094" w:rsidR="001623CC" w:rsidRDefault="001623CC" w:rsidP="007E0A74">
      <w:pPr>
        <w:pStyle w:val="PlainText"/>
        <w:rPr>
          <w:rFonts w:asciiTheme="minorHAnsi" w:hAnsiTheme="minorHAnsi" w:cstheme="minorHAnsi"/>
          <w:sz w:val="28"/>
          <w:szCs w:val="28"/>
        </w:rPr>
      </w:pPr>
      <w:r w:rsidRPr="00B31AB8">
        <w:rPr>
          <w:rFonts w:asciiTheme="minorHAnsi" w:hAnsiTheme="minorHAnsi" w:cstheme="minorHAnsi"/>
          <w:b/>
          <w:bCs/>
          <w:sz w:val="28"/>
          <w:szCs w:val="28"/>
        </w:rPr>
        <w:t>Marketing Intern:</w:t>
      </w:r>
      <w:r>
        <w:rPr>
          <w:rFonts w:asciiTheme="minorHAnsi" w:hAnsiTheme="minorHAnsi" w:cstheme="minorHAnsi"/>
          <w:sz w:val="28"/>
          <w:szCs w:val="28"/>
        </w:rPr>
        <w:t xml:space="preserve"> Haley presented material from Corban University about student marketing intern position. Marketing committee will meet to be over.</w:t>
      </w:r>
    </w:p>
    <w:p w14:paraId="40E34EB8" w14:textId="58865ACE" w:rsidR="001623CC" w:rsidRDefault="001623CC" w:rsidP="007E0A74">
      <w:pPr>
        <w:pStyle w:val="PlainText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ab/>
      </w:r>
      <w:r w:rsidRPr="00B31AB8">
        <w:rPr>
          <w:rFonts w:asciiTheme="minorHAnsi" w:hAnsiTheme="minorHAnsi" w:cstheme="minorHAnsi"/>
          <w:b/>
          <w:bCs/>
          <w:sz w:val="28"/>
          <w:szCs w:val="28"/>
        </w:rPr>
        <w:t xml:space="preserve">Motion: </w:t>
      </w:r>
      <w:r>
        <w:rPr>
          <w:rFonts w:asciiTheme="minorHAnsi" w:hAnsiTheme="minorHAnsi" w:cstheme="minorHAnsi"/>
          <w:sz w:val="28"/>
          <w:szCs w:val="28"/>
        </w:rPr>
        <w:t>Haley moved add up to $1000 stipend to intern position; Terry seconded.</w:t>
      </w:r>
    </w:p>
    <w:p w14:paraId="52D67786" w14:textId="67A54E77" w:rsidR="001623CC" w:rsidRPr="00B31AB8" w:rsidRDefault="001623CC" w:rsidP="007E0A74">
      <w:pPr>
        <w:pStyle w:val="PlainText"/>
        <w:rPr>
          <w:rFonts w:asciiTheme="minorHAnsi" w:hAnsiTheme="minorHAnsi" w:cstheme="minorHAnsi"/>
          <w:b/>
          <w:bCs/>
          <w:sz w:val="28"/>
          <w:szCs w:val="28"/>
          <w:u w:val="single"/>
        </w:rPr>
      </w:pPr>
      <w:r>
        <w:rPr>
          <w:rFonts w:asciiTheme="minorHAnsi" w:hAnsiTheme="minorHAnsi" w:cstheme="minorHAnsi"/>
          <w:sz w:val="28"/>
          <w:szCs w:val="28"/>
        </w:rPr>
        <w:tab/>
      </w:r>
      <w:r w:rsidRPr="00B31AB8">
        <w:rPr>
          <w:rFonts w:asciiTheme="minorHAnsi" w:hAnsiTheme="minorHAnsi" w:cstheme="minorHAnsi"/>
          <w:b/>
          <w:bCs/>
          <w:sz w:val="28"/>
          <w:szCs w:val="28"/>
          <w:u w:val="single"/>
        </w:rPr>
        <w:t>Motion passed unanimously</w:t>
      </w:r>
    </w:p>
    <w:p w14:paraId="25E797A7" w14:textId="77777777" w:rsidR="001623CC" w:rsidRDefault="001623CC" w:rsidP="007E0A74">
      <w:pPr>
        <w:pStyle w:val="PlainText"/>
        <w:rPr>
          <w:rFonts w:asciiTheme="minorHAnsi" w:hAnsiTheme="minorHAnsi" w:cstheme="minorHAnsi"/>
          <w:sz w:val="28"/>
          <w:szCs w:val="28"/>
        </w:rPr>
      </w:pPr>
    </w:p>
    <w:p w14:paraId="7C9E8577" w14:textId="69B217A4" w:rsidR="001623CC" w:rsidRPr="00B31AB8" w:rsidRDefault="001623CC" w:rsidP="007E0A74">
      <w:pPr>
        <w:pStyle w:val="PlainText"/>
        <w:rPr>
          <w:rFonts w:asciiTheme="minorHAnsi" w:hAnsiTheme="minorHAnsi" w:cstheme="minorHAnsi"/>
          <w:b/>
          <w:bCs/>
          <w:sz w:val="28"/>
          <w:szCs w:val="28"/>
        </w:rPr>
      </w:pPr>
      <w:r w:rsidRPr="00B31AB8">
        <w:rPr>
          <w:rFonts w:asciiTheme="minorHAnsi" w:hAnsiTheme="minorHAnsi" w:cstheme="minorHAnsi"/>
          <w:b/>
          <w:bCs/>
          <w:sz w:val="28"/>
          <w:szCs w:val="28"/>
        </w:rPr>
        <w:t>Fundraising</w:t>
      </w:r>
    </w:p>
    <w:p w14:paraId="1A70EF6C" w14:textId="5CD9E9C1" w:rsidR="001623CC" w:rsidRDefault="001623CC" w:rsidP="007E0A74">
      <w:pPr>
        <w:pStyle w:val="PlainText"/>
        <w:rPr>
          <w:rFonts w:asciiTheme="minorHAnsi" w:hAnsiTheme="minorHAnsi" w:cstheme="minorHAnsi"/>
          <w:sz w:val="28"/>
          <w:szCs w:val="28"/>
        </w:rPr>
      </w:pPr>
      <w:r w:rsidRPr="00B31AB8">
        <w:rPr>
          <w:rFonts w:asciiTheme="minorHAnsi" w:hAnsiTheme="minorHAnsi" w:cstheme="minorHAnsi"/>
          <w:b/>
          <w:bCs/>
          <w:sz w:val="28"/>
          <w:szCs w:val="28"/>
        </w:rPr>
        <w:t>T-Shirts:</w:t>
      </w:r>
      <w:r>
        <w:rPr>
          <w:rFonts w:asciiTheme="minorHAnsi" w:hAnsiTheme="minorHAnsi" w:cstheme="minorHAnsi"/>
          <w:sz w:val="28"/>
          <w:szCs w:val="28"/>
        </w:rPr>
        <w:t xml:space="preserve"> Terry presented idea of yearly </w:t>
      </w:r>
      <w:r w:rsidR="00B31AB8">
        <w:rPr>
          <w:rFonts w:asciiTheme="minorHAnsi" w:hAnsiTheme="minorHAnsi" w:cstheme="minorHAnsi"/>
          <w:sz w:val="28"/>
          <w:szCs w:val="28"/>
        </w:rPr>
        <w:t>limited-edition</w:t>
      </w:r>
      <w:r>
        <w:rPr>
          <w:rFonts w:asciiTheme="minorHAnsi" w:hAnsiTheme="minorHAnsi" w:cstheme="minorHAnsi"/>
          <w:sz w:val="28"/>
          <w:szCs w:val="28"/>
        </w:rPr>
        <w:t xml:space="preserve"> t-shirts to sell. He’ll talk to Cindy and get pricing quotes</w:t>
      </w:r>
      <w:r w:rsidR="00B31AB8">
        <w:rPr>
          <w:rFonts w:asciiTheme="minorHAnsi" w:hAnsiTheme="minorHAnsi" w:cstheme="minorHAnsi"/>
          <w:sz w:val="28"/>
          <w:szCs w:val="28"/>
        </w:rPr>
        <w:t>. Report back at future meeting.</w:t>
      </w:r>
    </w:p>
    <w:p w14:paraId="5DB7A8DF" w14:textId="3845861E" w:rsidR="00B31AB8" w:rsidRDefault="00B31AB8" w:rsidP="007E0A74">
      <w:pPr>
        <w:pStyle w:val="PlainText"/>
        <w:rPr>
          <w:rFonts w:asciiTheme="minorHAnsi" w:hAnsiTheme="minorHAnsi" w:cstheme="minorHAnsi"/>
          <w:sz w:val="28"/>
          <w:szCs w:val="28"/>
        </w:rPr>
      </w:pPr>
      <w:r w:rsidRPr="00B31AB8">
        <w:rPr>
          <w:rFonts w:asciiTheme="minorHAnsi" w:hAnsiTheme="minorHAnsi" w:cstheme="minorHAnsi"/>
          <w:b/>
          <w:bCs/>
          <w:sz w:val="28"/>
          <w:szCs w:val="28"/>
        </w:rPr>
        <w:lastRenderedPageBreak/>
        <w:t xml:space="preserve">Travel Program: </w:t>
      </w:r>
      <w:r>
        <w:rPr>
          <w:rFonts w:asciiTheme="minorHAnsi" w:hAnsiTheme="minorHAnsi" w:cstheme="minorHAnsi"/>
          <w:sz w:val="28"/>
          <w:szCs w:val="28"/>
        </w:rPr>
        <w:t>WFEA Travel Program to Rio will go out in next Newsletter</w:t>
      </w:r>
    </w:p>
    <w:p w14:paraId="65C65D50" w14:textId="77777777" w:rsidR="00B31AB8" w:rsidRDefault="00B31AB8" w:rsidP="007E0A74">
      <w:pPr>
        <w:pStyle w:val="PlainText"/>
        <w:rPr>
          <w:rFonts w:asciiTheme="minorHAnsi" w:hAnsiTheme="minorHAnsi" w:cstheme="minorHAnsi"/>
          <w:sz w:val="28"/>
          <w:szCs w:val="28"/>
        </w:rPr>
      </w:pPr>
    </w:p>
    <w:p w14:paraId="62EDE0BE" w14:textId="43AC4CAC" w:rsidR="00B31AB8" w:rsidRDefault="00B31AB8" w:rsidP="007E0A74">
      <w:pPr>
        <w:pStyle w:val="PlainText"/>
        <w:rPr>
          <w:rFonts w:asciiTheme="minorHAnsi" w:hAnsiTheme="minorHAnsi" w:cstheme="minorHAnsi"/>
          <w:sz w:val="28"/>
          <w:szCs w:val="28"/>
        </w:rPr>
      </w:pPr>
      <w:r w:rsidRPr="00B31AB8">
        <w:rPr>
          <w:rFonts w:asciiTheme="minorHAnsi" w:hAnsiTheme="minorHAnsi" w:cstheme="minorHAnsi"/>
          <w:b/>
          <w:bCs/>
          <w:sz w:val="28"/>
          <w:szCs w:val="28"/>
        </w:rPr>
        <w:t xml:space="preserve">Board: </w:t>
      </w:r>
      <w:r>
        <w:rPr>
          <w:rFonts w:asciiTheme="minorHAnsi" w:hAnsiTheme="minorHAnsi" w:cstheme="minorHAnsi"/>
          <w:sz w:val="28"/>
          <w:szCs w:val="28"/>
        </w:rPr>
        <w:t xml:space="preserve">One vacant position. Board will </w:t>
      </w:r>
      <w:proofErr w:type="gramStart"/>
      <w:r>
        <w:rPr>
          <w:rFonts w:asciiTheme="minorHAnsi" w:hAnsiTheme="minorHAnsi" w:cstheme="minorHAnsi"/>
          <w:sz w:val="28"/>
          <w:szCs w:val="28"/>
        </w:rPr>
        <w:t>discuss</w:t>
      </w:r>
      <w:proofErr w:type="gramEnd"/>
      <w:r>
        <w:rPr>
          <w:rFonts w:asciiTheme="minorHAnsi" w:hAnsiTheme="minorHAnsi" w:cstheme="minorHAnsi"/>
          <w:sz w:val="28"/>
          <w:szCs w:val="28"/>
        </w:rPr>
        <w:t xml:space="preserve"> at May meeting.</w:t>
      </w:r>
    </w:p>
    <w:p w14:paraId="3C0BE76E" w14:textId="5E370862" w:rsidR="00B31AB8" w:rsidRDefault="00B31AB8" w:rsidP="007E0A74">
      <w:pPr>
        <w:pStyle w:val="PlainText"/>
        <w:rPr>
          <w:rFonts w:asciiTheme="minorHAnsi" w:hAnsiTheme="minorHAnsi" w:cstheme="minorHAnsi"/>
          <w:sz w:val="28"/>
          <w:szCs w:val="28"/>
        </w:rPr>
      </w:pPr>
      <w:r w:rsidRPr="00B31AB8">
        <w:rPr>
          <w:rFonts w:asciiTheme="minorHAnsi" w:hAnsiTheme="minorHAnsi" w:cstheme="minorHAnsi"/>
          <w:b/>
          <w:bCs/>
          <w:sz w:val="28"/>
          <w:szCs w:val="28"/>
        </w:rPr>
        <w:t xml:space="preserve">Secretary: </w:t>
      </w:r>
      <w:r>
        <w:rPr>
          <w:rFonts w:asciiTheme="minorHAnsi" w:hAnsiTheme="minorHAnsi" w:cstheme="minorHAnsi"/>
          <w:sz w:val="28"/>
          <w:szCs w:val="28"/>
        </w:rPr>
        <w:t>Courtney volunteered to continue role.</w:t>
      </w:r>
    </w:p>
    <w:p w14:paraId="11D590EC" w14:textId="1AA26DE0" w:rsidR="00B31AB8" w:rsidRDefault="00B31AB8" w:rsidP="007E0A74">
      <w:pPr>
        <w:pStyle w:val="PlainText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ab/>
      </w:r>
      <w:r w:rsidRPr="00B31AB8">
        <w:rPr>
          <w:rFonts w:asciiTheme="minorHAnsi" w:hAnsiTheme="minorHAnsi" w:cstheme="minorHAnsi"/>
          <w:b/>
          <w:bCs/>
          <w:sz w:val="28"/>
          <w:szCs w:val="28"/>
        </w:rPr>
        <w:t xml:space="preserve">Motion: </w:t>
      </w:r>
      <w:r>
        <w:rPr>
          <w:rFonts w:asciiTheme="minorHAnsi" w:hAnsiTheme="minorHAnsi" w:cstheme="minorHAnsi"/>
          <w:sz w:val="28"/>
          <w:szCs w:val="28"/>
        </w:rPr>
        <w:t>Haley moved to approve Courtney as secretary; Terry seconded.</w:t>
      </w:r>
    </w:p>
    <w:p w14:paraId="038A1E0A" w14:textId="72BDB824" w:rsidR="00B31AB8" w:rsidRPr="00B31AB8" w:rsidRDefault="00B31AB8" w:rsidP="007E0A74">
      <w:pPr>
        <w:pStyle w:val="PlainText"/>
        <w:rPr>
          <w:rFonts w:asciiTheme="minorHAnsi" w:hAnsiTheme="minorHAnsi" w:cstheme="minorHAnsi"/>
          <w:b/>
          <w:bCs/>
          <w:sz w:val="28"/>
          <w:szCs w:val="28"/>
          <w:u w:val="single"/>
        </w:rPr>
      </w:pPr>
      <w:r>
        <w:rPr>
          <w:rFonts w:asciiTheme="minorHAnsi" w:hAnsiTheme="minorHAnsi" w:cstheme="minorHAnsi"/>
          <w:sz w:val="28"/>
          <w:szCs w:val="28"/>
        </w:rPr>
        <w:tab/>
      </w:r>
      <w:r w:rsidRPr="00B31AB8">
        <w:rPr>
          <w:rFonts w:asciiTheme="minorHAnsi" w:hAnsiTheme="minorHAnsi" w:cstheme="minorHAnsi"/>
          <w:b/>
          <w:bCs/>
          <w:sz w:val="28"/>
          <w:szCs w:val="28"/>
          <w:u w:val="single"/>
        </w:rPr>
        <w:t>Motion passed unanimously</w:t>
      </w:r>
    </w:p>
    <w:p w14:paraId="18C3253D" w14:textId="77777777" w:rsidR="00B31AB8" w:rsidRDefault="00B31AB8" w:rsidP="007E0A74">
      <w:pPr>
        <w:pStyle w:val="PlainText"/>
        <w:rPr>
          <w:rFonts w:asciiTheme="minorHAnsi" w:hAnsiTheme="minorHAnsi" w:cstheme="minorHAnsi"/>
          <w:sz w:val="28"/>
          <w:szCs w:val="28"/>
        </w:rPr>
      </w:pPr>
    </w:p>
    <w:p w14:paraId="4EAFA513" w14:textId="34DE4DCE" w:rsidR="00B31AB8" w:rsidRDefault="00B31AB8" w:rsidP="007E0A74">
      <w:pPr>
        <w:pStyle w:val="PlainText"/>
        <w:rPr>
          <w:rFonts w:asciiTheme="minorHAnsi" w:hAnsiTheme="minorHAnsi" w:cstheme="minorHAnsi"/>
          <w:sz w:val="28"/>
          <w:szCs w:val="28"/>
        </w:rPr>
      </w:pPr>
      <w:r w:rsidRPr="00B31AB8">
        <w:rPr>
          <w:rFonts w:asciiTheme="minorHAnsi" w:hAnsiTheme="minorHAnsi" w:cstheme="minorHAnsi"/>
          <w:b/>
          <w:bCs/>
          <w:sz w:val="28"/>
          <w:szCs w:val="28"/>
        </w:rPr>
        <w:t xml:space="preserve">Fall Workshop: </w:t>
      </w:r>
      <w:r>
        <w:rPr>
          <w:rFonts w:asciiTheme="minorHAnsi" w:hAnsiTheme="minorHAnsi" w:cstheme="minorHAnsi"/>
          <w:sz w:val="28"/>
          <w:szCs w:val="28"/>
        </w:rPr>
        <w:t>Hope to go to Klamath Falls. Need to get on calendar and market topics/speakers earlier.</w:t>
      </w:r>
    </w:p>
    <w:p w14:paraId="1D8D8D42" w14:textId="77777777" w:rsidR="00532D87" w:rsidRDefault="00532D87" w:rsidP="007E0A74">
      <w:pPr>
        <w:pStyle w:val="PlainText"/>
        <w:rPr>
          <w:rFonts w:asciiTheme="minorHAnsi" w:hAnsiTheme="minorHAnsi" w:cstheme="minorHAnsi"/>
          <w:sz w:val="28"/>
          <w:szCs w:val="28"/>
        </w:rPr>
      </w:pPr>
    </w:p>
    <w:p w14:paraId="3505434C" w14:textId="0C4BC50F" w:rsidR="00532D87" w:rsidRDefault="00532D87" w:rsidP="007E0A74">
      <w:pPr>
        <w:pStyle w:val="PlainText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Meeting adjourned at 4:5</w:t>
      </w:r>
      <w:r w:rsidR="00B31AB8">
        <w:rPr>
          <w:rFonts w:asciiTheme="minorHAnsi" w:hAnsiTheme="minorHAnsi" w:cstheme="minorHAnsi"/>
          <w:sz w:val="28"/>
          <w:szCs w:val="28"/>
        </w:rPr>
        <w:t>5</w:t>
      </w:r>
      <w:r>
        <w:rPr>
          <w:rFonts w:asciiTheme="minorHAnsi" w:hAnsiTheme="minorHAnsi" w:cstheme="minorHAnsi"/>
          <w:sz w:val="28"/>
          <w:szCs w:val="28"/>
        </w:rPr>
        <w:t>pm</w:t>
      </w:r>
    </w:p>
    <w:p w14:paraId="7C96D0A3" w14:textId="1FA54828" w:rsidR="000B5B42" w:rsidRDefault="000B5B42" w:rsidP="000B5B42">
      <w:pPr>
        <w:spacing w:after="0"/>
        <w:rPr>
          <w:rFonts w:cstheme="minorHAnsi"/>
          <w:sz w:val="28"/>
          <w:szCs w:val="28"/>
        </w:rPr>
      </w:pPr>
    </w:p>
    <w:sectPr w:rsidR="000B5B42" w:rsidSect="00ED169A">
      <w:headerReference w:type="default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09DD1C" w14:textId="77777777" w:rsidR="003819B3" w:rsidRDefault="003819B3" w:rsidP="00435404">
      <w:pPr>
        <w:spacing w:after="0" w:line="240" w:lineRule="auto"/>
      </w:pPr>
      <w:r>
        <w:separator/>
      </w:r>
    </w:p>
  </w:endnote>
  <w:endnote w:type="continuationSeparator" w:id="0">
    <w:p w14:paraId="6C3FA733" w14:textId="77777777" w:rsidR="003819B3" w:rsidRDefault="003819B3" w:rsidP="004354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AB86B3" w14:textId="02CFAD58" w:rsidR="002A7966" w:rsidRDefault="002A7966" w:rsidP="00435404">
    <w:pPr>
      <w:pStyle w:val="PlainText"/>
      <w:rPr>
        <w:rFonts w:cs="Calibri"/>
        <w:b/>
        <w:bCs/>
        <w:sz w:val="20"/>
        <w:szCs w:val="20"/>
      </w:rPr>
    </w:pPr>
    <w:r>
      <w:rPr>
        <w:rFonts w:cs="Calibri"/>
        <w:b/>
        <w:bCs/>
        <w:sz w:val="20"/>
        <w:szCs w:val="20"/>
      </w:rPr>
      <w:t>____________________________________________________________________________________________________________</w:t>
    </w:r>
  </w:p>
  <w:p w14:paraId="2964C4D3" w14:textId="679891E3" w:rsidR="00435404" w:rsidRPr="002A7966" w:rsidRDefault="005964B2" w:rsidP="00435404">
    <w:pPr>
      <w:pStyle w:val="PlainText"/>
      <w:rPr>
        <w:rFonts w:cs="Calibri"/>
        <w:sz w:val="20"/>
        <w:szCs w:val="20"/>
      </w:rPr>
    </w:pPr>
    <w:r>
      <w:rPr>
        <w:rFonts w:cs="Calibri"/>
        <w:sz w:val="20"/>
        <w:szCs w:val="20"/>
      </w:rPr>
      <w:t>Membership (</w:t>
    </w:r>
    <w:r w:rsidR="001623CC">
      <w:rPr>
        <w:rFonts w:cs="Calibri"/>
        <w:sz w:val="20"/>
        <w:szCs w:val="20"/>
      </w:rPr>
      <w:t>4</w:t>
    </w:r>
    <w:r w:rsidR="00242966">
      <w:rPr>
        <w:rFonts w:cs="Calibri"/>
        <w:sz w:val="20"/>
        <w:szCs w:val="20"/>
      </w:rPr>
      <w:t>/13</w:t>
    </w:r>
    <w:r>
      <w:rPr>
        <w:rFonts w:cs="Calibri"/>
        <w:sz w:val="20"/>
        <w:szCs w:val="20"/>
      </w:rPr>
      <w:t xml:space="preserve">): </w:t>
    </w:r>
    <w:r w:rsidR="001623CC">
      <w:rPr>
        <w:rFonts w:cs="Calibri"/>
        <w:sz w:val="20"/>
        <w:szCs w:val="20"/>
      </w:rPr>
      <w:t>201</w:t>
    </w:r>
    <w:r w:rsidR="00435404" w:rsidRPr="002A7966">
      <w:rPr>
        <w:rFonts w:cs="Calibri"/>
        <w:sz w:val="20"/>
        <w:szCs w:val="20"/>
      </w:rPr>
      <w:tab/>
    </w:r>
    <w:r w:rsidR="00435404" w:rsidRPr="002A7966">
      <w:rPr>
        <w:rFonts w:cs="Calibri"/>
        <w:sz w:val="20"/>
        <w:szCs w:val="20"/>
      </w:rPr>
      <w:tab/>
    </w:r>
    <w:r w:rsidR="00D35581">
      <w:rPr>
        <w:rFonts w:cs="Calibri"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E7E6B2" w14:textId="77777777" w:rsidR="003819B3" w:rsidRDefault="003819B3" w:rsidP="00435404">
      <w:pPr>
        <w:spacing w:after="0" w:line="240" w:lineRule="auto"/>
      </w:pPr>
      <w:r>
        <w:separator/>
      </w:r>
    </w:p>
  </w:footnote>
  <w:footnote w:type="continuationSeparator" w:id="0">
    <w:p w14:paraId="09C34740" w14:textId="77777777" w:rsidR="003819B3" w:rsidRDefault="003819B3" w:rsidP="004354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7BB34F" w14:textId="3C89CE0D" w:rsidR="00D35581" w:rsidRDefault="00D35581">
    <w:pPr>
      <w:pStyle w:val="Header"/>
      <w:pBdr>
        <w:bottom w:val="single" w:sz="12" w:space="1" w:color="auto"/>
      </w:pBdr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EF75E07" wp14:editId="5A80AB80">
              <wp:simplePos x="0" y="0"/>
              <wp:positionH relativeFrom="column">
                <wp:posOffset>4543425</wp:posOffset>
              </wp:positionH>
              <wp:positionV relativeFrom="paragraph">
                <wp:posOffset>390524</wp:posOffset>
              </wp:positionV>
              <wp:extent cx="2362200" cy="866775"/>
              <wp:effectExtent l="0" t="0" r="0" b="9525"/>
              <wp:wrapNone/>
              <wp:docPr id="3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62200" cy="8667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02E0E4A" w14:textId="2E55FF58" w:rsidR="00D35581" w:rsidRPr="00D35581" w:rsidRDefault="00D35581" w:rsidP="00D35581">
                          <w:pPr>
                            <w:spacing w:after="0"/>
                            <w:rPr>
                              <w:rFonts w:ascii="Avenir Next LT Pro" w:hAnsi="Avenir Next LT Pro"/>
                            </w:rPr>
                          </w:pPr>
                          <w:r w:rsidRPr="00D35581">
                            <w:rPr>
                              <w:rFonts w:ascii="Avenir Next LT Pro" w:hAnsi="Avenir Next LT Pro"/>
                            </w:rPr>
                            <w:t>PO Box 2248, Lebanon OR 97355</w:t>
                          </w:r>
                        </w:p>
                        <w:p w14:paraId="51E6F616" w14:textId="77777777" w:rsidR="00D35581" w:rsidRPr="00D35581" w:rsidRDefault="00D35581" w:rsidP="00D35581">
                          <w:pPr>
                            <w:spacing w:after="0"/>
                            <w:rPr>
                              <w:rFonts w:ascii="Avenir Next LT Pro" w:hAnsi="Avenir Next LT Pro"/>
                            </w:rPr>
                          </w:pPr>
                          <w:hyperlink r:id="rId1" w:history="1">
                            <w:r w:rsidRPr="00D35581">
                              <w:rPr>
                                <w:rStyle w:val="Hyperlink"/>
                                <w:rFonts w:ascii="Avenir Next LT Pro" w:hAnsi="Avenir Next LT Pro"/>
                              </w:rPr>
                              <w:t>www.oregonfestivals.org</w:t>
                            </w:r>
                          </w:hyperlink>
                        </w:p>
                        <w:p w14:paraId="247B9597" w14:textId="77777777" w:rsidR="00D35581" w:rsidRPr="00D35581" w:rsidRDefault="00D35581" w:rsidP="00D35581">
                          <w:pPr>
                            <w:spacing w:after="0"/>
                            <w:rPr>
                              <w:rFonts w:ascii="Avenir Next LT Pro" w:hAnsi="Avenir Next LT Pro"/>
                            </w:rPr>
                          </w:pPr>
                          <w:r w:rsidRPr="00D35581">
                            <w:rPr>
                              <w:rFonts w:ascii="Avenir Next LT Pro" w:hAnsi="Avenir Next LT Pro"/>
                            </w:rPr>
                            <w:t>866-451-6332</w:t>
                          </w:r>
                        </w:p>
                        <w:p w14:paraId="34269567" w14:textId="77777777" w:rsidR="00D35581" w:rsidRPr="00D35581" w:rsidRDefault="00D35581" w:rsidP="00D35581">
                          <w:pPr>
                            <w:spacing w:after="0"/>
                            <w:rPr>
                              <w:rFonts w:ascii="Avenir Next LT Pro" w:hAnsi="Avenir Next LT Pro"/>
                            </w:rPr>
                          </w:pPr>
                          <w:r w:rsidRPr="00D35581">
                            <w:rPr>
                              <w:rFonts w:ascii="Avenir Next LT Pro" w:hAnsi="Avenir Next LT Pro"/>
                            </w:rPr>
                            <w:t>info@oregonfestivals.org</w:t>
                          </w:r>
                        </w:p>
                        <w:p w14:paraId="473E5833" w14:textId="77777777" w:rsidR="00D35581" w:rsidRDefault="00D35581" w:rsidP="00D35581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EF75E0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57.75pt;margin-top:30.75pt;width:186pt;height:68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" fillcolor="white [3201]" stroked="f" strokeweight=".5pt">
              <v:textbox>
                <w:txbxContent>
                  <w:p w14:paraId="102E0E4A" w14:textId="2E55FF58" w:rsidR="00D35581" w:rsidRPr="00D35581" w:rsidRDefault="00D35581" w:rsidP="00D35581">
                    <w:pPr>
                      <w:spacing w:after="0"/>
                      <w:rPr>
                        <w:rFonts w:ascii="Avenir Next LT Pro" w:hAnsi="Avenir Next LT Pro"/>
                      </w:rPr>
                    </w:pPr>
                    <w:r w:rsidRPr="00D35581">
                      <w:rPr>
                        <w:rFonts w:ascii="Avenir Next LT Pro" w:hAnsi="Avenir Next LT Pro"/>
                      </w:rPr>
                      <w:t>PO Box 2248, Lebanon OR 97355</w:t>
                    </w:r>
                  </w:p>
                  <w:p w14:paraId="51E6F616" w14:textId="77777777" w:rsidR="00D35581" w:rsidRPr="00D35581" w:rsidRDefault="00D35581" w:rsidP="00D35581">
                    <w:pPr>
                      <w:spacing w:after="0"/>
                      <w:rPr>
                        <w:rFonts w:ascii="Avenir Next LT Pro" w:hAnsi="Avenir Next LT Pro"/>
                      </w:rPr>
                    </w:pPr>
                    <w:hyperlink r:id="rId2" w:history="1">
                      <w:r w:rsidRPr="00D35581">
                        <w:rPr>
                          <w:rStyle w:val="Hyperlink"/>
                          <w:rFonts w:ascii="Avenir Next LT Pro" w:hAnsi="Avenir Next LT Pro"/>
                        </w:rPr>
                        <w:t>www.oregonfestivals.org</w:t>
                      </w:r>
                    </w:hyperlink>
                  </w:p>
                  <w:p w14:paraId="247B9597" w14:textId="77777777" w:rsidR="00D35581" w:rsidRPr="00D35581" w:rsidRDefault="00D35581" w:rsidP="00D35581">
                    <w:pPr>
                      <w:spacing w:after="0"/>
                      <w:rPr>
                        <w:rFonts w:ascii="Avenir Next LT Pro" w:hAnsi="Avenir Next LT Pro"/>
                      </w:rPr>
                    </w:pPr>
                    <w:r w:rsidRPr="00D35581">
                      <w:rPr>
                        <w:rFonts w:ascii="Avenir Next LT Pro" w:hAnsi="Avenir Next LT Pro"/>
                      </w:rPr>
                      <w:t>866-451-6332</w:t>
                    </w:r>
                  </w:p>
                  <w:p w14:paraId="34269567" w14:textId="77777777" w:rsidR="00D35581" w:rsidRPr="00D35581" w:rsidRDefault="00D35581" w:rsidP="00D35581">
                    <w:pPr>
                      <w:spacing w:after="0"/>
                      <w:rPr>
                        <w:rFonts w:ascii="Avenir Next LT Pro" w:hAnsi="Avenir Next LT Pro"/>
                      </w:rPr>
                    </w:pPr>
                    <w:r w:rsidRPr="00D35581">
                      <w:rPr>
                        <w:rFonts w:ascii="Avenir Next LT Pro" w:hAnsi="Avenir Next LT Pro"/>
                      </w:rPr>
                      <w:t>info@oregonfestivals.org</w:t>
                    </w:r>
                  </w:p>
                  <w:p w14:paraId="473E5833" w14:textId="77777777" w:rsidR="00D35581" w:rsidRDefault="00D35581" w:rsidP="00D35581"/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58135E23" wp14:editId="43EE4852">
          <wp:extent cx="3009350" cy="1352550"/>
          <wp:effectExtent l="0" t="0" r="635" b="0"/>
          <wp:docPr id="1628617386" name="Picture 1" descr="A logo with fireworks and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28617386" name="Picture 1" descr="A logo with fireworks and text&#10;&#10;Description automatically generated"/>
                  <pic:cNvPicPr/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0088"/>
                  <a:stretch/>
                </pic:blipFill>
                <pic:spPr bwMode="auto">
                  <a:xfrm>
                    <a:off x="0" y="0"/>
                    <a:ext cx="3019805" cy="135724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0DB28C9C" wp14:editId="6D76EAE8">
          <wp:extent cx="945283" cy="1222437"/>
          <wp:effectExtent l="0" t="0" r="7620" b="0"/>
          <wp:docPr id="1287813103" name="Picture 1287813103" descr="Ic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Icon&#10;&#10;Description automatically generated"/>
                  <pic:cNvPicPr/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48236" cy="122625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FA2EBDC" w14:textId="70D9F43A" w:rsidR="00D35581" w:rsidRDefault="00D35581" w:rsidP="00D35581">
    <w:pPr>
      <w:pStyle w:val="Header"/>
      <w:jc w:val="center"/>
      <w:rPr>
        <w:rFonts w:ascii="Avenir Next LT Pro" w:hAnsi="Avenir Next LT Pro"/>
        <w:b/>
        <w:bCs/>
        <w:sz w:val="20"/>
        <w:szCs w:val="20"/>
      </w:rPr>
    </w:pPr>
    <w:r w:rsidRPr="00D35581">
      <w:rPr>
        <w:rFonts w:ascii="Avenir Next LT Pro" w:hAnsi="Avenir Next LT Pro"/>
        <w:b/>
        <w:bCs/>
        <w:sz w:val="20"/>
        <w:szCs w:val="20"/>
      </w:rPr>
      <w:t>Making Oregon festivals and events better through Resources, Education, Promotion, and Networking</w:t>
    </w:r>
  </w:p>
  <w:p w14:paraId="16BD506F" w14:textId="77777777" w:rsidR="00D35581" w:rsidRPr="00D35581" w:rsidRDefault="00D35581" w:rsidP="00D35581">
    <w:pPr>
      <w:pStyle w:val="Header"/>
      <w:jc w:val="center"/>
      <w:rPr>
        <w:rFonts w:ascii="Avenir Next LT Pro" w:hAnsi="Avenir Next LT Pro"/>
        <w:b/>
        <w:bCs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E5BD5"/>
    <w:multiLevelType w:val="hybridMultilevel"/>
    <w:tmpl w:val="8BC6BF3C"/>
    <w:lvl w:ilvl="0" w:tplc="12887088">
      <w:numFmt w:val="bullet"/>
      <w:lvlText w:val="•"/>
      <w:lvlJc w:val="left"/>
      <w:pPr>
        <w:ind w:left="1282" w:hanging="195"/>
      </w:pPr>
      <w:rPr>
        <w:rFonts w:ascii="Century Gothic" w:eastAsia="Century Gothic" w:hAnsi="Century Gothic" w:cs="Century Gothic" w:hint="default"/>
        <w:w w:val="99"/>
        <w:sz w:val="22"/>
        <w:szCs w:val="22"/>
      </w:rPr>
    </w:lvl>
    <w:lvl w:ilvl="1" w:tplc="8782F45C">
      <w:numFmt w:val="bullet"/>
      <w:lvlText w:val="•"/>
      <w:lvlJc w:val="left"/>
      <w:pPr>
        <w:ind w:left="2376" w:hanging="195"/>
      </w:pPr>
      <w:rPr>
        <w:rFonts w:hint="default"/>
      </w:rPr>
    </w:lvl>
    <w:lvl w:ilvl="2" w:tplc="20165982">
      <w:numFmt w:val="bullet"/>
      <w:lvlText w:val="•"/>
      <w:lvlJc w:val="left"/>
      <w:pPr>
        <w:ind w:left="3472" w:hanging="195"/>
      </w:pPr>
      <w:rPr>
        <w:rFonts w:hint="default"/>
      </w:rPr>
    </w:lvl>
    <w:lvl w:ilvl="3" w:tplc="2A8817EC">
      <w:numFmt w:val="bullet"/>
      <w:lvlText w:val="•"/>
      <w:lvlJc w:val="left"/>
      <w:pPr>
        <w:ind w:left="4568" w:hanging="195"/>
      </w:pPr>
      <w:rPr>
        <w:rFonts w:hint="default"/>
      </w:rPr>
    </w:lvl>
    <w:lvl w:ilvl="4" w:tplc="41085594">
      <w:numFmt w:val="bullet"/>
      <w:lvlText w:val="•"/>
      <w:lvlJc w:val="left"/>
      <w:pPr>
        <w:ind w:left="5664" w:hanging="195"/>
      </w:pPr>
      <w:rPr>
        <w:rFonts w:hint="default"/>
      </w:rPr>
    </w:lvl>
    <w:lvl w:ilvl="5" w:tplc="6B50376C">
      <w:numFmt w:val="bullet"/>
      <w:lvlText w:val="•"/>
      <w:lvlJc w:val="left"/>
      <w:pPr>
        <w:ind w:left="6760" w:hanging="195"/>
      </w:pPr>
      <w:rPr>
        <w:rFonts w:hint="default"/>
      </w:rPr>
    </w:lvl>
    <w:lvl w:ilvl="6" w:tplc="9BEC1C6E">
      <w:numFmt w:val="bullet"/>
      <w:lvlText w:val="•"/>
      <w:lvlJc w:val="left"/>
      <w:pPr>
        <w:ind w:left="7856" w:hanging="195"/>
      </w:pPr>
      <w:rPr>
        <w:rFonts w:hint="default"/>
      </w:rPr>
    </w:lvl>
    <w:lvl w:ilvl="7" w:tplc="066A5378">
      <w:numFmt w:val="bullet"/>
      <w:lvlText w:val="•"/>
      <w:lvlJc w:val="left"/>
      <w:pPr>
        <w:ind w:left="8952" w:hanging="195"/>
      </w:pPr>
      <w:rPr>
        <w:rFonts w:hint="default"/>
      </w:rPr>
    </w:lvl>
    <w:lvl w:ilvl="8" w:tplc="8D12570E">
      <w:numFmt w:val="bullet"/>
      <w:lvlText w:val="•"/>
      <w:lvlJc w:val="left"/>
      <w:pPr>
        <w:ind w:left="10048" w:hanging="195"/>
      </w:pPr>
      <w:rPr>
        <w:rFonts w:hint="default"/>
      </w:rPr>
    </w:lvl>
  </w:abstractNum>
  <w:abstractNum w:abstractNumId="1" w15:restartNumberingAfterBreak="0">
    <w:nsid w:val="0965172A"/>
    <w:multiLevelType w:val="hybridMultilevel"/>
    <w:tmpl w:val="CBCCDA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97273B"/>
    <w:multiLevelType w:val="hybridMultilevel"/>
    <w:tmpl w:val="5E9862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AB630A"/>
    <w:multiLevelType w:val="hybridMultilevel"/>
    <w:tmpl w:val="79A648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C75E97"/>
    <w:multiLevelType w:val="hybridMultilevel"/>
    <w:tmpl w:val="065E7FC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C300D00"/>
    <w:multiLevelType w:val="hybridMultilevel"/>
    <w:tmpl w:val="CBC6212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04356C"/>
    <w:multiLevelType w:val="hybridMultilevel"/>
    <w:tmpl w:val="369EAE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C317CD"/>
    <w:multiLevelType w:val="hybridMultilevel"/>
    <w:tmpl w:val="923445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151F1E"/>
    <w:multiLevelType w:val="hybridMultilevel"/>
    <w:tmpl w:val="FF702D0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7BAF39D9"/>
    <w:multiLevelType w:val="hybridMultilevel"/>
    <w:tmpl w:val="10607D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F2E60AB"/>
    <w:multiLevelType w:val="hybridMultilevel"/>
    <w:tmpl w:val="8A3EFA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1822291">
    <w:abstractNumId w:val="0"/>
  </w:num>
  <w:num w:numId="2" w16cid:durableId="1820027138">
    <w:abstractNumId w:val="2"/>
  </w:num>
  <w:num w:numId="3" w16cid:durableId="985890512">
    <w:abstractNumId w:val="3"/>
  </w:num>
  <w:num w:numId="4" w16cid:durableId="1657152535">
    <w:abstractNumId w:val="5"/>
  </w:num>
  <w:num w:numId="5" w16cid:durableId="1773238464">
    <w:abstractNumId w:val="7"/>
  </w:num>
  <w:num w:numId="6" w16cid:durableId="751507264">
    <w:abstractNumId w:val="4"/>
  </w:num>
  <w:num w:numId="7" w16cid:durableId="2014532127">
    <w:abstractNumId w:val="8"/>
  </w:num>
  <w:num w:numId="8" w16cid:durableId="1765884762">
    <w:abstractNumId w:val="1"/>
  </w:num>
  <w:num w:numId="9" w16cid:durableId="1297417612">
    <w:abstractNumId w:val="10"/>
  </w:num>
  <w:num w:numId="10" w16cid:durableId="643005951">
    <w:abstractNumId w:val="9"/>
  </w:num>
  <w:num w:numId="11" w16cid:durableId="139481012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6696"/>
    <w:rsid w:val="00027044"/>
    <w:rsid w:val="00030014"/>
    <w:rsid w:val="000314D6"/>
    <w:rsid w:val="000319C2"/>
    <w:rsid w:val="000515A4"/>
    <w:rsid w:val="000612F4"/>
    <w:rsid w:val="000648B5"/>
    <w:rsid w:val="000667A4"/>
    <w:rsid w:val="0007385D"/>
    <w:rsid w:val="000773D2"/>
    <w:rsid w:val="000A140B"/>
    <w:rsid w:val="000B5B42"/>
    <w:rsid w:val="000C2502"/>
    <w:rsid w:val="000C33E6"/>
    <w:rsid w:val="000C4C6E"/>
    <w:rsid w:val="000E0AAA"/>
    <w:rsid w:val="000F2EA1"/>
    <w:rsid w:val="001217BC"/>
    <w:rsid w:val="00137ED3"/>
    <w:rsid w:val="00142058"/>
    <w:rsid w:val="00152F3D"/>
    <w:rsid w:val="001532CB"/>
    <w:rsid w:val="001623CC"/>
    <w:rsid w:val="001635C4"/>
    <w:rsid w:val="00170903"/>
    <w:rsid w:val="00181D90"/>
    <w:rsid w:val="001830BE"/>
    <w:rsid w:val="00184741"/>
    <w:rsid w:val="00197478"/>
    <w:rsid w:val="001B4E25"/>
    <w:rsid w:val="001D5D6D"/>
    <w:rsid w:val="001D689A"/>
    <w:rsid w:val="002024BD"/>
    <w:rsid w:val="00205C3F"/>
    <w:rsid w:val="00210E7D"/>
    <w:rsid w:val="002135D4"/>
    <w:rsid w:val="002419B4"/>
    <w:rsid w:val="00242966"/>
    <w:rsid w:val="00247FFA"/>
    <w:rsid w:val="00287303"/>
    <w:rsid w:val="0029566A"/>
    <w:rsid w:val="002A3D30"/>
    <w:rsid w:val="002A7966"/>
    <w:rsid w:val="002D4170"/>
    <w:rsid w:val="002D6285"/>
    <w:rsid w:val="0031326D"/>
    <w:rsid w:val="00321617"/>
    <w:rsid w:val="0032531F"/>
    <w:rsid w:val="00343B8F"/>
    <w:rsid w:val="00353A00"/>
    <w:rsid w:val="00363BCF"/>
    <w:rsid w:val="00364EA6"/>
    <w:rsid w:val="003819B3"/>
    <w:rsid w:val="00386033"/>
    <w:rsid w:val="00390761"/>
    <w:rsid w:val="003A1D79"/>
    <w:rsid w:val="003A3A61"/>
    <w:rsid w:val="003B3F7F"/>
    <w:rsid w:val="003C1221"/>
    <w:rsid w:val="003E4D25"/>
    <w:rsid w:val="003E73ED"/>
    <w:rsid w:val="00403350"/>
    <w:rsid w:val="0043057A"/>
    <w:rsid w:val="00435404"/>
    <w:rsid w:val="00435C61"/>
    <w:rsid w:val="0044130B"/>
    <w:rsid w:val="00476393"/>
    <w:rsid w:val="00477B6B"/>
    <w:rsid w:val="0048524A"/>
    <w:rsid w:val="004916E3"/>
    <w:rsid w:val="004B74AA"/>
    <w:rsid w:val="004C1514"/>
    <w:rsid w:val="00513E4E"/>
    <w:rsid w:val="00520265"/>
    <w:rsid w:val="005206DB"/>
    <w:rsid w:val="00522F21"/>
    <w:rsid w:val="00531AE0"/>
    <w:rsid w:val="00532D87"/>
    <w:rsid w:val="005543DC"/>
    <w:rsid w:val="00571C68"/>
    <w:rsid w:val="00572C81"/>
    <w:rsid w:val="00580428"/>
    <w:rsid w:val="005964B2"/>
    <w:rsid w:val="005A1B8C"/>
    <w:rsid w:val="005A56BF"/>
    <w:rsid w:val="005A7866"/>
    <w:rsid w:val="005B6BB0"/>
    <w:rsid w:val="005C0A31"/>
    <w:rsid w:val="005D2B59"/>
    <w:rsid w:val="005D4800"/>
    <w:rsid w:val="005D6760"/>
    <w:rsid w:val="005E0EDB"/>
    <w:rsid w:val="005E2589"/>
    <w:rsid w:val="00613188"/>
    <w:rsid w:val="00625DA8"/>
    <w:rsid w:val="006376BF"/>
    <w:rsid w:val="00653661"/>
    <w:rsid w:val="00665B66"/>
    <w:rsid w:val="00676DEF"/>
    <w:rsid w:val="00697071"/>
    <w:rsid w:val="006A03D9"/>
    <w:rsid w:val="006A3D4E"/>
    <w:rsid w:val="006A42EA"/>
    <w:rsid w:val="006A5306"/>
    <w:rsid w:val="006F0757"/>
    <w:rsid w:val="006F135B"/>
    <w:rsid w:val="00702030"/>
    <w:rsid w:val="007072A9"/>
    <w:rsid w:val="007111B4"/>
    <w:rsid w:val="00712DFF"/>
    <w:rsid w:val="007271E1"/>
    <w:rsid w:val="00731A99"/>
    <w:rsid w:val="00736076"/>
    <w:rsid w:val="007375C5"/>
    <w:rsid w:val="007736A9"/>
    <w:rsid w:val="00776446"/>
    <w:rsid w:val="00786E01"/>
    <w:rsid w:val="00794C84"/>
    <w:rsid w:val="007A371F"/>
    <w:rsid w:val="007B47B1"/>
    <w:rsid w:val="007C035E"/>
    <w:rsid w:val="007D7AD2"/>
    <w:rsid w:val="007E0A74"/>
    <w:rsid w:val="007F7703"/>
    <w:rsid w:val="0080377E"/>
    <w:rsid w:val="00806315"/>
    <w:rsid w:val="00807039"/>
    <w:rsid w:val="008262A0"/>
    <w:rsid w:val="00843294"/>
    <w:rsid w:val="008538A0"/>
    <w:rsid w:val="00874343"/>
    <w:rsid w:val="00880CFA"/>
    <w:rsid w:val="008A1884"/>
    <w:rsid w:val="008A385D"/>
    <w:rsid w:val="008B7956"/>
    <w:rsid w:val="008C750B"/>
    <w:rsid w:val="008D482A"/>
    <w:rsid w:val="008D678A"/>
    <w:rsid w:val="008F32EE"/>
    <w:rsid w:val="00911C3E"/>
    <w:rsid w:val="00913CBE"/>
    <w:rsid w:val="00924FE9"/>
    <w:rsid w:val="0093529C"/>
    <w:rsid w:val="00942806"/>
    <w:rsid w:val="00951EC4"/>
    <w:rsid w:val="0098239B"/>
    <w:rsid w:val="00983176"/>
    <w:rsid w:val="0098482E"/>
    <w:rsid w:val="009A00EB"/>
    <w:rsid w:val="009B2418"/>
    <w:rsid w:val="009C7A31"/>
    <w:rsid w:val="009E1966"/>
    <w:rsid w:val="009E5BB7"/>
    <w:rsid w:val="009E5D4C"/>
    <w:rsid w:val="00A0161A"/>
    <w:rsid w:val="00A01FEA"/>
    <w:rsid w:val="00A178C1"/>
    <w:rsid w:val="00A276CA"/>
    <w:rsid w:val="00A356F3"/>
    <w:rsid w:val="00A671DA"/>
    <w:rsid w:val="00A8299E"/>
    <w:rsid w:val="00A83A77"/>
    <w:rsid w:val="00A912C1"/>
    <w:rsid w:val="00A96C3F"/>
    <w:rsid w:val="00AA2FBB"/>
    <w:rsid w:val="00AA597D"/>
    <w:rsid w:val="00AA6297"/>
    <w:rsid w:val="00AC18B8"/>
    <w:rsid w:val="00AD1D13"/>
    <w:rsid w:val="00AE755B"/>
    <w:rsid w:val="00AF2DA7"/>
    <w:rsid w:val="00B131C1"/>
    <w:rsid w:val="00B16696"/>
    <w:rsid w:val="00B2121E"/>
    <w:rsid w:val="00B31AB8"/>
    <w:rsid w:val="00B34D2B"/>
    <w:rsid w:val="00B352B8"/>
    <w:rsid w:val="00B36271"/>
    <w:rsid w:val="00B51A9A"/>
    <w:rsid w:val="00B54DF3"/>
    <w:rsid w:val="00B567C8"/>
    <w:rsid w:val="00B63F1E"/>
    <w:rsid w:val="00B70702"/>
    <w:rsid w:val="00BB17D9"/>
    <w:rsid w:val="00BB2B37"/>
    <w:rsid w:val="00BB38B7"/>
    <w:rsid w:val="00BC02B8"/>
    <w:rsid w:val="00BC1166"/>
    <w:rsid w:val="00BC757D"/>
    <w:rsid w:val="00BD13F9"/>
    <w:rsid w:val="00BE3D24"/>
    <w:rsid w:val="00BF1478"/>
    <w:rsid w:val="00BF2192"/>
    <w:rsid w:val="00BF4CC2"/>
    <w:rsid w:val="00C251AA"/>
    <w:rsid w:val="00C444BA"/>
    <w:rsid w:val="00C524CD"/>
    <w:rsid w:val="00C8772B"/>
    <w:rsid w:val="00C97D67"/>
    <w:rsid w:val="00CA1AE3"/>
    <w:rsid w:val="00CC4508"/>
    <w:rsid w:val="00D019E8"/>
    <w:rsid w:val="00D35581"/>
    <w:rsid w:val="00D53A12"/>
    <w:rsid w:val="00D55DD6"/>
    <w:rsid w:val="00D82731"/>
    <w:rsid w:val="00D85F54"/>
    <w:rsid w:val="00D87787"/>
    <w:rsid w:val="00D97311"/>
    <w:rsid w:val="00DC2E70"/>
    <w:rsid w:val="00DD59B6"/>
    <w:rsid w:val="00DE7F4C"/>
    <w:rsid w:val="00DF4022"/>
    <w:rsid w:val="00DF40CC"/>
    <w:rsid w:val="00E21385"/>
    <w:rsid w:val="00E308DA"/>
    <w:rsid w:val="00E31934"/>
    <w:rsid w:val="00E36A07"/>
    <w:rsid w:val="00E46FFB"/>
    <w:rsid w:val="00E53643"/>
    <w:rsid w:val="00E54528"/>
    <w:rsid w:val="00E74DF9"/>
    <w:rsid w:val="00E93B4B"/>
    <w:rsid w:val="00EB3410"/>
    <w:rsid w:val="00ED169A"/>
    <w:rsid w:val="00EE58DD"/>
    <w:rsid w:val="00EF2BBF"/>
    <w:rsid w:val="00EF51FB"/>
    <w:rsid w:val="00F010DE"/>
    <w:rsid w:val="00F1201B"/>
    <w:rsid w:val="00F132ED"/>
    <w:rsid w:val="00F15EE3"/>
    <w:rsid w:val="00F3364B"/>
    <w:rsid w:val="00F5006B"/>
    <w:rsid w:val="00F604EC"/>
    <w:rsid w:val="00F75E68"/>
    <w:rsid w:val="00FA1486"/>
    <w:rsid w:val="00FA1D89"/>
    <w:rsid w:val="00FB1187"/>
    <w:rsid w:val="00FE2F77"/>
    <w:rsid w:val="00FE5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EEE85D"/>
  <w15:chartTrackingRefBased/>
  <w15:docId w15:val="{A481486E-7501-453C-9CE6-B1EA20DB95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48524A"/>
    <w:pPr>
      <w:widowControl w:val="0"/>
      <w:autoSpaceDE w:val="0"/>
      <w:autoSpaceDN w:val="0"/>
      <w:spacing w:after="0" w:line="240" w:lineRule="auto"/>
      <w:ind w:left="1711"/>
      <w:outlineLvl w:val="0"/>
    </w:pPr>
    <w:rPr>
      <w:rFonts w:ascii="Century Gothic" w:eastAsia="Century Gothic" w:hAnsi="Century Gothic" w:cs="Century Gothic"/>
      <w:b/>
      <w:bCs/>
      <w:sz w:val="44"/>
      <w:szCs w:val="44"/>
    </w:rPr>
  </w:style>
  <w:style w:type="paragraph" w:styleId="Heading3">
    <w:name w:val="heading 3"/>
    <w:basedOn w:val="Normal"/>
    <w:link w:val="Heading3Char"/>
    <w:uiPriority w:val="9"/>
    <w:unhideWhenUsed/>
    <w:qFormat/>
    <w:rsid w:val="0048524A"/>
    <w:pPr>
      <w:widowControl w:val="0"/>
      <w:autoSpaceDE w:val="0"/>
      <w:autoSpaceDN w:val="0"/>
      <w:spacing w:after="0" w:line="240" w:lineRule="auto"/>
      <w:ind w:left="1282"/>
      <w:outlineLvl w:val="2"/>
    </w:pPr>
    <w:rPr>
      <w:rFonts w:ascii="Century Gothic" w:eastAsia="Century Gothic" w:hAnsi="Century Gothic" w:cs="Century Gothic"/>
      <w:b/>
      <w:bCs/>
      <w:sz w:val="28"/>
      <w:szCs w:val="28"/>
    </w:rPr>
  </w:style>
  <w:style w:type="paragraph" w:styleId="Heading4">
    <w:name w:val="heading 4"/>
    <w:basedOn w:val="Normal"/>
    <w:link w:val="Heading4Char"/>
    <w:uiPriority w:val="9"/>
    <w:unhideWhenUsed/>
    <w:qFormat/>
    <w:rsid w:val="0048524A"/>
    <w:pPr>
      <w:widowControl w:val="0"/>
      <w:autoSpaceDE w:val="0"/>
      <w:autoSpaceDN w:val="0"/>
      <w:spacing w:after="0" w:line="240" w:lineRule="auto"/>
      <w:ind w:left="1282"/>
      <w:outlineLvl w:val="3"/>
    </w:pPr>
    <w:rPr>
      <w:rFonts w:ascii="Century Gothic" w:eastAsia="Century Gothic" w:hAnsi="Century Gothic" w:cs="Century Gothic"/>
      <w:b/>
      <w:bCs/>
      <w:sz w:val="23"/>
      <w:szCs w:val="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8524A"/>
    <w:rPr>
      <w:rFonts w:ascii="Century Gothic" w:eastAsia="Century Gothic" w:hAnsi="Century Gothic" w:cs="Century Gothic"/>
      <w:b/>
      <w:bCs/>
      <w:sz w:val="44"/>
      <w:szCs w:val="44"/>
    </w:rPr>
  </w:style>
  <w:style w:type="character" w:customStyle="1" w:styleId="Heading3Char">
    <w:name w:val="Heading 3 Char"/>
    <w:basedOn w:val="DefaultParagraphFont"/>
    <w:link w:val="Heading3"/>
    <w:uiPriority w:val="9"/>
    <w:rsid w:val="0048524A"/>
    <w:rPr>
      <w:rFonts w:ascii="Century Gothic" w:eastAsia="Century Gothic" w:hAnsi="Century Gothic" w:cs="Century Gothic"/>
      <w:b/>
      <w:bC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48524A"/>
    <w:rPr>
      <w:rFonts w:ascii="Century Gothic" w:eastAsia="Century Gothic" w:hAnsi="Century Gothic" w:cs="Century Gothic"/>
      <w:b/>
      <w:bCs/>
      <w:sz w:val="23"/>
      <w:szCs w:val="23"/>
    </w:rPr>
  </w:style>
  <w:style w:type="paragraph" w:styleId="BodyText">
    <w:name w:val="Body Text"/>
    <w:basedOn w:val="Normal"/>
    <w:link w:val="BodyTextChar"/>
    <w:uiPriority w:val="1"/>
    <w:qFormat/>
    <w:rsid w:val="0048524A"/>
    <w:pPr>
      <w:widowControl w:val="0"/>
      <w:autoSpaceDE w:val="0"/>
      <w:autoSpaceDN w:val="0"/>
      <w:spacing w:after="0" w:line="240" w:lineRule="auto"/>
    </w:pPr>
    <w:rPr>
      <w:rFonts w:ascii="Century Gothic" w:eastAsia="Century Gothic" w:hAnsi="Century Gothic" w:cs="Century Gothic"/>
    </w:rPr>
  </w:style>
  <w:style w:type="character" w:customStyle="1" w:styleId="BodyTextChar">
    <w:name w:val="Body Text Char"/>
    <w:basedOn w:val="DefaultParagraphFont"/>
    <w:link w:val="BodyText"/>
    <w:uiPriority w:val="1"/>
    <w:rsid w:val="0048524A"/>
    <w:rPr>
      <w:rFonts w:ascii="Century Gothic" w:eastAsia="Century Gothic" w:hAnsi="Century Gothic" w:cs="Century Gothic"/>
    </w:rPr>
  </w:style>
  <w:style w:type="paragraph" w:styleId="ListParagraph">
    <w:name w:val="List Paragraph"/>
    <w:basedOn w:val="Normal"/>
    <w:uiPriority w:val="1"/>
    <w:qFormat/>
    <w:rsid w:val="0048524A"/>
    <w:pPr>
      <w:widowControl w:val="0"/>
      <w:autoSpaceDE w:val="0"/>
      <w:autoSpaceDN w:val="0"/>
      <w:spacing w:after="0" w:line="240" w:lineRule="auto"/>
      <w:ind w:left="1282"/>
    </w:pPr>
    <w:rPr>
      <w:rFonts w:ascii="Century Gothic" w:eastAsia="Century Gothic" w:hAnsi="Century Gothic" w:cs="Century Gothic"/>
    </w:rPr>
  </w:style>
  <w:style w:type="character" w:styleId="Hyperlink">
    <w:name w:val="Hyperlink"/>
    <w:basedOn w:val="DefaultParagraphFont"/>
    <w:uiPriority w:val="99"/>
    <w:unhideWhenUsed/>
    <w:rsid w:val="00665B6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65B66"/>
    <w:rPr>
      <w:color w:val="605E5C"/>
      <w:shd w:val="clear" w:color="auto" w:fill="E1DFDD"/>
    </w:rPr>
  </w:style>
  <w:style w:type="paragraph" w:styleId="PlainText">
    <w:name w:val="Plain Text"/>
    <w:basedOn w:val="Normal"/>
    <w:link w:val="PlainTextChar"/>
    <w:uiPriority w:val="99"/>
    <w:unhideWhenUsed/>
    <w:rsid w:val="005B6BB0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5B6BB0"/>
    <w:rPr>
      <w:rFonts w:ascii="Calibri" w:hAnsi="Calibri"/>
      <w:szCs w:val="21"/>
    </w:rPr>
  </w:style>
  <w:style w:type="paragraph" w:styleId="Header">
    <w:name w:val="header"/>
    <w:basedOn w:val="Normal"/>
    <w:link w:val="HeaderChar"/>
    <w:uiPriority w:val="99"/>
    <w:unhideWhenUsed/>
    <w:rsid w:val="004354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5404"/>
  </w:style>
  <w:style w:type="paragraph" w:styleId="Footer">
    <w:name w:val="footer"/>
    <w:basedOn w:val="Normal"/>
    <w:link w:val="FooterChar"/>
    <w:uiPriority w:val="99"/>
    <w:unhideWhenUsed/>
    <w:rsid w:val="004354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5404"/>
  </w:style>
  <w:style w:type="paragraph" w:styleId="NormalWeb">
    <w:name w:val="Normal (Web)"/>
    <w:basedOn w:val="Normal"/>
    <w:uiPriority w:val="99"/>
    <w:semiHidden/>
    <w:unhideWhenUsed/>
    <w:rsid w:val="009823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79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17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0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9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2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5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hyperlink" Target="http://www.oregonfestivals.org" TargetMode="External"/><Relationship Id="rId1" Type="http://schemas.openxmlformats.org/officeDocument/2006/relationships/hyperlink" Target="http://www.oregonfestivals.org" TargetMode="External"/><Relationship Id="rId4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ill\Ingalls%20Team%20Dropbox\OFEA%20Board\Application%20Forms\2019%20Letterhead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2019 Letterhead template</Template>
  <TotalTime>21</TotalTime>
  <Pages>2</Pages>
  <Words>244</Words>
  <Characters>1396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 Ingalls</dc:creator>
  <cp:keywords/>
  <dc:description/>
  <cp:lastModifiedBy>Jill Ingalls</cp:lastModifiedBy>
  <cp:revision>3</cp:revision>
  <cp:lastPrinted>2025-11-13T19:51:00Z</cp:lastPrinted>
  <dcterms:created xsi:type="dcterms:W3CDTF">2026-02-20T13:41:00Z</dcterms:created>
  <dcterms:modified xsi:type="dcterms:W3CDTF">2026-05-13T18:37:00Z</dcterms:modified>
</cp:coreProperties>
</file>